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67C" w:rsidRPr="00492CD6" w:rsidRDefault="00D8767C" w:rsidP="00A22938">
      <w:pPr>
        <w:spacing w:line="480" w:lineRule="exact"/>
        <w:jc w:val="center"/>
        <w:rPr>
          <w:rFonts w:ascii="標楷體" w:eastAsia="標楷體" w:hAnsi="標楷體" w:cs="Times New Roman"/>
          <w:b/>
          <w:bCs/>
          <w:sz w:val="32"/>
          <w:szCs w:val="32"/>
        </w:rPr>
      </w:pPr>
      <w:r w:rsidRPr="00492CD6">
        <w:rPr>
          <w:rFonts w:ascii="標楷體" w:eastAsia="標楷體" w:hAnsi="標楷體" w:cs="標楷體" w:hint="eastAsia"/>
          <w:b/>
          <w:bCs/>
          <w:sz w:val="32"/>
          <w:szCs w:val="32"/>
        </w:rPr>
        <w:t>教育部</w:t>
      </w:r>
      <w:r w:rsidRPr="00492CD6">
        <w:rPr>
          <w:rFonts w:ascii="標楷體" w:eastAsia="標楷體" w:hAnsi="標楷體" w:cs="標楷體"/>
          <w:b/>
          <w:bCs/>
          <w:sz w:val="32"/>
          <w:szCs w:val="32"/>
        </w:rPr>
        <w:t xml:space="preserve"> 103</w:t>
      </w:r>
      <w:r w:rsidRPr="00492CD6">
        <w:rPr>
          <w:rFonts w:ascii="標楷體" w:eastAsia="標楷體" w:hAnsi="標楷體" w:cs="標楷體" w:hint="eastAsia"/>
          <w:b/>
          <w:bCs/>
          <w:sz w:val="32"/>
          <w:szCs w:val="32"/>
        </w:rPr>
        <w:t>年高中職以下學校氣候變遷調適種子師資</w:t>
      </w:r>
    </w:p>
    <w:p w:rsidR="00D8767C" w:rsidRPr="00492CD6" w:rsidRDefault="00D8767C" w:rsidP="00A22938">
      <w:pPr>
        <w:spacing w:line="480" w:lineRule="exact"/>
        <w:jc w:val="center"/>
        <w:rPr>
          <w:rFonts w:ascii="標楷體" w:eastAsia="標楷體" w:hAnsi="標楷體" w:cs="Times New Roman"/>
          <w:b/>
          <w:bCs/>
          <w:sz w:val="32"/>
          <w:szCs w:val="32"/>
        </w:rPr>
      </w:pPr>
      <w:r w:rsidRPr="00492CD6">
        <w:rPr>
          <w:rFonts w:ascii="標楷體" w:eastAsia="標楷體" w:hAnsi="標楷體" w:cs="標楷體" w:hint="eastAsia"/>
          <w:b/>
          <w:bCs/>
          <w:sz w:val="32"/>
          <w:szCs w:val="32"/>
        </w:rPr>
        <w:t>初階培訓研習營暨工作坊</w:t>
      </w:r>
    </w:p>
    <w:p w:rsidR="00D8767C" w:rsidRPr="00492CD6" w:rsidRDefault="00D8767C" w:rsidP="00B476EA">
      <w:pPr>
        <w:pStyle w:val="2"/>
        <w:numPr>
          <w:ilvl w:val="0"/>
          <w:numId w:val="2"/>
        </w:numPr>
        <w:spacing w:afterLines="50" w:line="240" w:lineRule="auto"/>
        <w:ind w:left="482" w:rightChars="35" w:right="31680" w:hanging="482"/>
        <w:jc w:val="both"/>
        <w:rPr>
          <w:rFonts w:ascii="Times New Roman" w:hAnsi="Times New Roman" w:cs="Times New Roman"/>
          <w:b/>
          <w:bCs/>
        </w:rPr>
      </w:pPr>
      <w:r w:rsidRPr="00492CD6">
        <w:rPr>
          <w:rFonts w:ascii="Times New Roman" w:hint="eastAsia"/>
          <w:b/>
          <w:bCs/>
        </w:rPr>
        <w:t>目的</w:t>
      </w:r>
    </w:p>
    <w:p w:rsidR="00D8767C" w:rsidRPr="00F362EF" w:rsidRDefault="00D8767C" w:rsidP="002E4976">
      <w:pPr>
        <w:ind w:firstLine="480"/>
        <w:rPr>
          <w:rFonts w:ascii="標楷體" w:eastAsia="標楷體" w:hAnsi="標楷體" w:cs="Times New Roman"/>
        </w:rPr>
      </w:pPr>
      <w:r w:rsidRPr="00F362EF">
        <w:rPr>
          <w:rFonts w:ascii="標楷體" w:eastAsia="標楷體" w:hAnsi="標楷體" w:cs="標楷體" w:hint="eastAsia"/>
        </w:rPr>
        <w:t>全球氣候變遷的現象與影響日益明顯，人類應如何因應氣候變遷衝擊，以維繫自然體系之穩定平衡，進而確保生存安全與永續發展，為當前人類必須積極面對的重要關鍵議題。面對此挑戰，所因應的對策主要為減緩與調適兩類，前者著重於削減造成氣候變遷的原因，包含</w:t>
      </w:r>
      <w:r w:rsidRPr="00F362EF">
        <w:rPr>
          <w:rFonts w:ascii="標楷體" w:eastAsia="標楷體" w:hAnsi="標楷體" w:cs="標楷體"/>
        </w:rPr>
        <w:t>:</w:t>
      </w:r>
      <w:r w:rsidRPr="00F362EF">
        <w:rPr>
          <w:rFonts w:ascii="標楷體" w:eastAsia="標楷體" w:hAnsi="標楷體" w:cs="標楷體" w:hint="eastAsia"/>
        </w:rPr>
        <w:t>節約能源、開發再生能源等；後者則著重於妥善處理氣候變遷所造成的衝擊，依行政院頒布推動「氣候變遷調適政策綱領」將調適工作分為</w:t>
      </w:r>
      <w:r w:rsidRPr="00F362EF">
        <w:rPr>
          <w:rFonts w:ascii="標楷體" w:eastAsia="標楷體" w:hAnsi="標楷體" w:cs="標楷體"/>
        </w:rPr>
        <w:t>8</w:t>
      </w:r>
      <w:r w:rsidRPr="00F362EF">
        <w:rPr>
          <w:rFonts w:ascii="標楷體" w:eastAsia="標楷體" w:hAnsi="標楷體" w:cs="標楷體" w:hint="eastAsia"/>
        </w:rPr>
        <w:t>大面向，分別為災害、水資源、維生基礎設施、能源供給與產業、海岸、農業生產與生物多樣性、健康與土地使用。然而，此綱領也已帶動全民面對氣候變遷之挑戰。</w:t>
      </w:r>
    </w:p>
    <w:p w:rsidR="00D8767C" w:rsidRPr="00F362EF" w:rsidRDefault="00D8767C" w:rsidP="002E4976">
      <w:pPr>
        <w:ind w:firstLine="480"/>
        <w:rPr>
          <w:rFonts w:ascii="標楷體" w:eastAsia="標楷體" w:hAnsi="標楷體" w:cs="Times New Roman"/>
        </w:rPr>
      </w:pPr>
      <w:r w:rsidRPr="00F362EF">
        <w:rPr>
          <w:rFonts w:ascii="標楷體" w:eastAsia="標楷體" w:hAnsi="標楷體" w:cs="標楷體" w:hint="eastAsia"/>
        </w:rPr>
        <w:t>爰此，本部自</w:t>
      </w:r>
      <w:r w:rsidRPr="00F362EF">
        <w:rPr>
          <w:rFonts w:ascii="標楷體" w:eastAsia="標楷體" w:hAnsi="標楷體" w:cs="標楷體"/>
        </w:rPr>
        <w:t>102</w:t>
      </w:r>
      <w:r w:rsidRPr="00F362EF">
        <w:rPr>
          <w:rFonts w:ascii="標楷體" w:eastAsia="標楷體" w:hAnsi="標楷體" w:cs="標楷體" w:hint="eastAsia"/>
        </w:rPr>
        <w:t>年開始辦理此初階課程，目的為培育氣候變遷調適種子教師達到公民素養，而本計畫迄今</w:t>
      </w:r>
      <w:r w:rsidRPr="00F362EF">
        <w:rPr>
          <w:rFonts w:ascii="標楷體" w:eastAsia="標楷體" w:hAnsi="標楷體" w:cs="標楷體"/>
        </w:rPr>
        <w:t>(103</w:t>
      </w:r>
      <w:r w:rsidRPr="00F362EF">
        <w:rPr>
          <w:rFonts w:ascii="標楷體" w:eastAsia="標楷體" w:hAnsi="標楷體" w:cs="標楷體" w:hint="eastAsia"/>
        </w:rPr>
        <w:t>年</w:t>
      </w:r>
      <w:r w:rsidRPr="00F362EF">
        <w:rPr>
          <w:rFonts w:ascii="標楷體" w:eastAsia="標楷體" w:hAnsi="標楷體" w:cs="標楷體"/>
        </w:rPr>
        <w:t>)</w:t>
      </w:r>
      <w:r w:rsidRPr="00F362EF">
        <w:rPr>
          <w:rFonts w:ascii="標楷體" w:eastAsia="標楷體" w:hAnsi="標楷體" w:cs="標楷體" w:hint="eastAsia"/>
        </w:rPr>
        <w:t>已培訓</w:t>
      </w:r>
      <w:r w:rsidRPr="00F362EF">
        <w:rPr>
          <w:rFonts w:ascii="標楷體" w:eastAsia="標楷體" w:hAnsi="標楷體" w:cs="標楷體"/>
        </w:rPr>
        <w:t>101</w:t>
      </w:r>
      <w:r w:rsidRPr="00F362EF">
        <w:rPr>
          <w:rFonts w:ascii="標楷體" w:eastAsia="標楷體" w:hAnsi="標楷體" w:cs="標楷體" w:hint="eastAsia"/>
        </w:rPr>
        <w:t>位初階種子教師，為持續培育教師具備教學與實務操作能力，並增加種子教師人數，藉由研習營與工作坊的方式，特辦理「</w:t>
      </w:r>
      <w:r w:rsidRPr="00F362EF">
        <w:rPr>
          <w:rFonts w:ascii="標楷體" w:eastAsia="標楷體" w:hAnsi="標楷體" w:cs="標楷體"/>
        </w:rPr>
        <w:t>103</w:t>
      </w:r>
      <w:r w:rsidRPr="00F362EF">
        <w:rPr>
          <w:rFonts w:ascii="標楷體" w:eastAsia="標楷體" w:hAnsi="標楷體" w:cs="標楷體" w:hint="eastAsia"/>
        </w:rPr>
        <w:t>年高中職以下學校氣候變遷調適種子師資初階培訓研習營暨工作坊」。</w:t>
      </w:r>
    </w:p>
    <w:p w:rsidR="00D8767C" w:rsidRPr="00F362EF" w:rsidRDefault="00D8767C" w:rsidP="002E4976">
      <w:pPr>
        <w:rPr>
          <w:rFonts w:ascii="Times New Roman" w:eastAsia="標楷體" w:hAnsi="標楷體" w:cs="Times New Roman"/>
        </w:rPr>
      </w:pPr>
    </w:p>
    <w:p w:rsidR="00D8767C" w:rsidRPr="00492CD6" w:rsidRDefault="00D8767C" w:rsidP="00B476EA">
      <w:pPr>
        <w:pStyle w:val="2"/>
        <w:numPr>
          <w:ilvl w:val="0"/>
          <w:numId w:val="2"/>
        </w:numPr>
        <w:spacing w:afterLines="50" w:line="240" w:lineRule="auto"/>
        <w:ind w:left="482" w:rightChars="35" w:right="31680" w:hanging="482"/>
        <w:jc w:val="both"/>
        <w:rPr>
          <w:rFonts w:ascii="Times New Roman" w:cs="Times New Roman"/>
          <w:b/>
          <w:bCs/>
        </w:rPr>
      </w:pPr>
      <w:r w:rsidRPr="00492CD6">
        <w:rPr>
          <w:rFonts w:ascii="Times New Roman" w:hint="eastAsia"/>
          <w:b/>
          <w:bCs/>
        </w:rPr>
        <w:t>日期與地點</w:t>
      </w:r>
    </w:p>
    <w:p w:rsidR="00D8767C" w:rsidRPr="00F362EF" w:rsidRDefault="00D8767C" w:rsidP="00B476EA">
      <w:pPr>
        <w:pStyle w:val="2"/>
        <w:numPr>
          <w:ilvl w:val="0"/>
          <w:numId w:val="3"/>
        </w:numPr>
        <w:spacing w:line="240" w:lineRule="auto"/>
        <w:ind w:rightChars="35" w:right="31680"/>
        <w:jc w:val="both"/>
        <w:rPr>
          <w:rFonts w:ascii="Times New Roman" w:hAnsi="Times New Roman" w:cs="Times New Roman"/>
          <w:sz w:val="24"/>
          <w:szCs w:val="24"/>
        </w:rPr>
      </w:pPr>
      <w:r w:rsidRPr="00F362EF">
        <w:rPr>
          <w:rFonts w:ascii="Times New Roman" w:hint="eastAsia"/>
          <w:sz w:val="24"/>
          <w:szCs w:val="24"/>
        </w:rPr>
        <w:t>日期：</w:t>
      </w:r>
      <w:r w:rsidRPr="00F362EF">
        <w:rPr>
          <w:rFonts w:ascii="Times New Roman" w:hAnsi="Times New Roman" w:cs="Times New Roman"/>
          <w:sz w:val="24"/>
          <w:szCs w:val="24"/>
        </w:rPr>
        <w:t>103</w:t>
      </w:r>
      <w:r w:rsidRPr="00F362EF">
        <w:rPr>
          <w:rFonts w:ascii="Times New Roman" w:hint="eastAsia"/>
          <w:sz w:val="24"/>
          <w:szCs w:val="24"/>
        </w:rPr>
        <w:t>年</w:t>
      </w:r>
      <w:r w:rsidRPr="00F362EF">
        <w:rPr>
          <w:rFonts w:ascii="Times New Roman" w:hAnsi="Times New Roman" w:cs="Times New Roman"/>
          <w:sz w:val="24"/>
          <w:szCs w:val="24"/>
        </w:rPr>
        <w:t>10</w:t>
      </w:r>
      <w:r w:rsidRPr="00F362EF">
        <w:rPr>
          <w:rFonts w:ascii="Times New Roman" w:hint="eastAsia"/>
          <w:sz w:val="24"/>
          <w:szCs w:val="24"/>
        </w:rPr>
        <w:t>月</w:t>
      </w:r>
      <w:r w:rsidRPr="00F362EF">
        <w:rPr>
          <w:rFonts w:ascii="Times New Roman" w:hAnsi="Times New Roman" w:cs="Times New Roman"/>
          <w:sz w:val="24"/>
          <w:szCs w:val="24"/>
        </w:rPr>
        <w:t>4</w:t>
      </w:r>
      <w:r w:rsidRPr="00F362EF">
        <w:rPr>
          <w:rFonts w:ascii="Times New Roman" w:hint="eastAsia"/>
          <w:sz w:val="24"/>
          <w:szCs w:val="24"/>
        </w:rPr>
        <w:t>日（星期六）</w:t>
      </w:r>
      <w:r w:rsidRPr="00F362EF">
        <w:rPr>
          <w:rFonts w:ascii="Times New Roman" w:hint="eastAsia"/>
          <w:color w:val="auto"/>
          <w:sz w:val="24"/>
          <w:szCs w:val="24"/>
        </w:rPr>
        <w:t>研習營</w:t>
      </w:r>
      <w:r w:rsidRPr="00F362EF">
        <w:rPr>
          <w:rFonts w:ascii="Times New Roman" w:hAnsi="Times New Roman" w:hint="eastAsia"/>
          <w:sz w:val="24"/>
          <w:szCs w:val="24"/>
        </w:rPr>
        <w:t>、</w:t>
      </w:r>
      <w:r w:rsidRPr="00F362EF">
        <w:rPr>
          <w:rFonts w:ascii="Times New Roman" w:hAnsi="Times New Roman" w:cs="Times New Roman"/>
          <w:sz w:val="24"/>
          <w:szCs w:val="24"/>
        </w:rPr>
        <w:t>10</w:t>
      </w:r>
      <w:r w:rsidRPr="00F362EF">
        <w:rPr>
          <w:rFonts w:ascii="Times New Roman" w:hint="eastAsia"/>
          <w:sz w:val="24"/>
          <w:szCs w:val="24"/>
        </w:rPr>
        <w:t>月</w:t>
      </w:r>
      <w:r w:rsidRPr="00F362EF">
        <w:rPr>
          <w:rFonts w:ascii="Times New Roman" w:hAnsi="Times New Roman" w:cs="Times New Roman"/>
          <w:sz w:val="24"/>
          <w:szCs w:val="24"/>
        </w:rPr>
        <w:t>5</w:t>
      </w:r>
      <w:r w:rsidRPr="00F362EF">
        <w:rPr>
          <w:rFonts w:ascii="Times New Roman" w:hint="eastAsia"/>
          <w:sz w:val="24"/>
          <w:szCs w:val="24"/>
        </w:rPr>
        <w:t>日（星期日）</w:t>
      </w:r>
      <w:r w:rsidRPr="00F362EF">
        <w:rPr>
          <w:rFonts w:ascii="Times New Roman" w:hint="eastAsia"/>
          <w:color w:val="auto"/>
          <w:sz w:val="24"/>
          <w:szCs w:val="24"/>
        </w:rPr>
        <w:t>工作坊</w:t>
      </w:r>
    </w:p>
    <w:p w:rsidR="00D8767C" w:rsidRPr="00F362EF" w:rsidRDefault="00D8767C" w:rsidP="00B476EA">
      <w:pPr>
        <w:pStyle w:val="2"/>
        <w:numPr>
          <w:ilvl w:val="0"/>
          <w:numId w:val="3"/>
        </w:numPr>
        <w:spacing w:line="240" w:lineRule="auto"/>
        <w:ind w:rightChars="35" w:right="31680"/>
        <w:jc w:val="both"/>
        <w:rPr>
          <w:rFonts w:ascii="Times New Roman" w:hAnsi="Times New Roman" w:cs="Times New Roman"/>
          <w:sz w:val="24"/>
          <w:szCs w:val="24"/>
        </w:rPr>
      </w:pPr>
      <w:r w:rsidRPr="00F362EF">
        <w:rPr>
          <w:rFonts w:ascii="Times New Roman" w:hint="eastAsia"/>
          <w:sz w:val="24"/>
          <w:szCs w:val="24"/>
        </w:rPr>
        <w:t>地點：</w:t>
      </w:r>
      <w:r w:rsidRPr="00F362EF">
        <w:rPr>
          <w:rFonts w:ascii="Times New Roman" w:hint="eastAsia"/>
          <w:color w:val="auto"/>
          <w:sz w:val="24"/>
          <w:szCs w:val="24"/>
        </w:rPr>
        <w:t>臺灣大學森林系館</w:t>
      </w:r>
      <w:r w:rsidRPr="00F362EF">
        <w:rPr>
          <w:rFonts w:ascii="Times New Roman" w:cs="Times New Roman"/>
          <w:color w:val="auto"/>
          <w:sz w:val="24"/>
          <w:szCs w:val="24"/>
        </w:rPr>
        <w:t>1</w:t>
      </w:r>
      <w:r w:rsidRPr="00F362EF">
        <w:rPr>
          <w:rFonts w:ascii="Times New Roman" w:cs="Times New Roman"/>
          <w:sz w:val="24"/>
          <w:szCs w:val="24"/>
        </w:rPr>
        <w:t>F</w:t>
      </w:r>
      <w:r w:rsidRPr="00F362EF">
        <w:rPr>
          <w:rFonts w:ascii="Times New Roman" w:cs="Times New Roman"/>
          <w:color w:val="auto"/>
          <w:sz w:val="24"/>
          <w:szCs w:val="24"/>
        </w:rPr>
        <w:t xml:space="preserve"> (</w:t>
      </w:r>
      <w:r w:rsidRPr="00F362EF">
        <w:rPr>
          <w:rFonts w:ascii="Times New Roman" w:hint="eastAsia"/>
          <w:color w:val="auto"/>
          <w:sz w:val="24"/>
          <w:szCs w:val="24"/>
        </w:rPr>
        <w:t>臺北市大安區羅斯福路四段</w:t>
      </w:r>
      <w:r w:rsidRPr="00F362EF">
        <w:rPr>
          <w:rFonts w:ascii="Times New Roman" w:cs="Times New Roman"/>
          <w:color w:val="auto"/>
          <w:sz w:val="24"/>
          <w:szCs w:val="24"/>
        </w:rPr>
        <w:t>1</w:t>
      </w:r>
      <w:r w:rsidRPr="00F362EF">
        <w:rPr>
          <w:rFonts w:ascii="Times New Roman" w:hint="eastAsia"/>
          <w:color w:val="auto"/>
          <w:sz w:val="24"/>
          <w:szCs w:val="24"/>
        </w:rPr>
        <w:t>號</w:t>
      </w:r>
      <w:r w:rsidRPr="00F362EF">
        <w:rPr>
          <w:rFonts w:ascii="Times New Roman" w:cs="Times New Roman"/>
          <w:color w:val="auto"/>
          <w:sz w:val="24"/>
          <w:szCs w:val="24"/>
        </w:rPr>
        <w:t>)</w:t>
      </w:r>
    </w:p>
    <w:p w:rsidR="00D8767C" w:rsidRPr="00F362EF" w:rsidRDefault="00D8767C" w:rsidP="00B476EA">
      <w:pPr>
        <w:pStyle w:val="2"/>
        <w:numPr>
          <w:ilvl w:val="0"/>
          <w:numId w:val="0"/>
        </w:numPr>
        <w:spacing w:line="240" w:lineRule="auto"/>
        <w:ind w:leftChars="400" w:left="31680" w:rightChars="35" w:right="31680"/>
        <w:jc w:val="both"/>
        <w:rPr>
          <w:rFonts w:ascii="Times New Roman" w:cs="Times New Roman"/>
          <w:color w:val="auto"/>
          <w:sz w:val="24"/>
          <w:szCs w:val="24"/>
        </w:rPr>
      </w:pPr>
      <w:r w:rsidRPr="00F362EF">
        <w:rPr>
          <w:rFonts w:ascii="Times New Roman" w:hAnsi="Times New Roman" w:cs="Times New Roman"/>
          <w:sz w:val="24"/>
          <w:szCs w:val="24"/>
        </w:rPr>
        <w:t>10</w:t>
      </w:r>
      <w:r w:rsidRPr="00F362EF">
        <w:rPr>
          <w:rFonts w:ascii="Times New Roman" w:hint="eastAsia"/>
          <w:sz w:val="24"/>
          <w:szCs w:val="24"/>
        </w:rPr>
        <w:t>月</w:t>
      </w:r>
      <w:r w:rsidRPr="00F362EF">
        <w:rPr>
          <w:rFonts w:ascii="Times New Roman" w:hAnsi="Times New Roman" w:cs="Times New Roman"/>
          <w:sz w:val="24"/>
          <w:szCs w:val="24"/>
        </w:rPr>
        <w:t>4</w:t>
      </w:r>
      <w:r w:rsidRPr="00F362EF">
        <w:rPr>
          <w:rFonts w:ascii="Times New Roman" w:hint="eastAsia"/>
          <w:sz w:val="24"/>
          <w:szCs w:val="24"/>
        </w:rPr>
        <w:t>日</w:t>
      </w:r>
      <w:r w:rsidRPr="00F362EF">
        <w:rPr>
          <w:rFonts w:ascii="Times New Roman" w:hint="eastAsia"/>
          <w:color w:val="auto"/>
          <w:sz w:val="24"/>
          <w:szCs w:val="24"/>
        </w:rPr>
        <w:t>研習營</w:t>
      </w:r>
      <w:r>
        <w:rPr>
          <w:rFonts w:ascii="Times New Roman" w:hint="eastAsia"/>
          <w:color w:val="auto"/>
          <w:sz w:val="24"/>
          <w:szCs w:val="24"/>
        </w:rPr>
        <w:t>：</w:t>
      </w:r>
      <w:r w:rsidRPr="00F362EF">
        <w:rPr>
          <w:rFonts w:ascii="Times New Roman" w:hint="eastAsia"/>
          <w:color w:val="auto"/>
          <w:sz w:val="24"/>
          <w:szCs w:val="24"/>
        </w:rPr>
        <w:t>林一教室</w:t>
      </w:r>
    </w:p>
    <w:p w:rsidR="00D8767C" w:rsidRDefault="00D8767C" w:rsidP="00B476EA">
      <w:pPr>
        <w:pStyle w:val="2"/>
        <w:numPr>
          <w:ilvl w:val="0"/>
          <w:numId w:val="0"/>
        </w:numPr>
        <w:spacing w:line="240" w:lineRule="auto"/>
        <w:ind w:leftChars="400" w:left="31680" w:rightChars="35" w:right="31680"/>
        <w:jc w:val="both"/>
        <w:rPr>
          <w:rFonts w:ascii="Times New Roman" w:cs="Times New Roman"/>
          <w:color w:val="auto"/>
          <w:sz w:val="24"/>
          <w:szCs w:val="24"/>
        </w:rPr>
      </w:pPr>
      <w:r w:rsidRPr="00F362EF">
        <w:rPr>
          <w:rFonts w:ascii="Times New Roman" w:hAnsi="Times New Roman" w:cs="Times New Roman"/>
          <w:sz w:val="24"/>
          <w:szCs w:val="24"/>
        </w:rPr>
        <w:t>10</w:t>
      </w:r>
      <w:r w:rsidRPr="00F362EF">
        <w:rPr>
          <w:rFonts w:ascii="Times New Roman" w:hint="eastAsia"/>
          <w:sz w:val="24"/>
          <w:szCs w:val="24"/>
        </w:rPr>
        <w:t>月</w:t>
      </w:r>
      <w:r w:rsidRPr="00F362EF">
        <w:rPr>
          <w:rFonts w:ascii="Times New Roman" w:hAnsi="Times New Roman" w:cs="Times New Roman"/>
          <w:sz w:val="24"/>
          <w:szCs w:val="24"/>
        </w:rPr>
        <w:t>5</w:t>
      </w:r>
      <w:r w:rsidRPr="00F362EF">
        <w:rPr>
          <w:rFonts w:ascii="Times New Roman" w:hint="eastAsia"/>
          <w:sz w:val="24"/>
          <w:szCs w:val="24"/>
        </w:rPr>
        <w:t>日</w:t>
      </w:r>
      <w:r w:rsidRPr="00F362EF">
        <w:rPr>
          <w:rFonts w:ascii="Times New Roman" w:hint="eastAsia"/>
          <w:color w:val="auto"/>
          <w:sz w:val="24"/>
          <w:szCs w:val="24"/>
        </w:rPr>
        <w:t>工作坊</w:t>
      </w:r>
      <w:r>
        <w:rPr>
          <w:rFonts w:ascii="Times New Roman" w:hint="eastAsia"/>
          <w:color w:val="auto"/>
          <w:sz w:val="24"/>
          <w:szCs w:val="24"/>
        </w:rPr>
        <w:t>：</w:t>
      </w:r>
    </w:p>
    <w:p w:rsidR="00D8767C" w:rsidRPr="00F362EF" w:rsidRDefault="00D8767C" w:rsidP="00B476EA">
      <w:pPr>
        <w:pStyle w:val="2"/>
        <w:numPr>
          <w:ilvl w:val="0"/>
          <w:numId w:val="0"/>
        </w:numPr>
        <w:spacing w:line="240" w:lineRule="auto"/>
        <w:ind w:leftChars="400" w:left="31680" w:rightChars="35" w:right="31680"/>
        <w:jc w:val="both"/>
        <w:rPr>
          <w:rFonts w:ascii="Times New Roman" w:cs="Times New Roman"/>
          <w:color w:val="auto"/>
          <w:sz w:val="24"/>
          <w:szCs w:val="24"/>
        </w:rPr>
      </w:pPr>
      <w:r w:rsidRPr="00F362EF">
        <w:rPr>
          <w:rFonts w:ascii="Times New Roman" w:hint="eastAsia"/>
          <w:color w:val="auto"/>
          <w:sz w:val="24"/>
          <w:szCs w:val="24"/>
          <w:u w:val="single"/>
        </w:rPr>
        <w:t>開幕</w:t>
      </w:r>
      <w:r w:rsidRPr="007A3646">
        <w:rPr>
          <w:rFonts w:ascii="Times New Roman" w:hint="eastAsia"/>
          <w:color w:val="auto"/>
          <w:sz w:val="24"/>
          <w:szCs w:val="24"/>
        </w:rPr>
        <w:t>：</w:t>
      </w:r>
      <w:r w:rsidRPr="00F362EF">
        <w:rPr>
          <w:rFonts w:ascii="Times New Roman" w:hint="eastAsia"/>
          <w:color w:val="auto"/>
          <w:sz w:val="24"/>
          <w:szCs w:val="24"/>
        </w:rPr>
        <w:t>林一教室</w:t>
      </w:r>
    </w:p>
    <w:p w:rsidR="00D8767C" w:rsidRDefault="00D8767C" w:rsidP="00B476EA">
      <w:pPr>
        <w:pStyle w:val="2"/>
        <w:numPr>
          <w:ilvl w:val="0"/>
          <w:numId w:val="0"/>
        </w:numPr>
        <w:spacing w:line="240" w:lineRule="auto"/>
        <w:ind w:leftChars="401" w:left="31680" w:rightChars="35" w:right="31680"/>
        <w:jc w:val="both"/>
        <w:rPr>
          <w:rFonts w:ascii="Times New Roman" w:cs="Times New Roman"/>
          <w:color w:val="auto"/>
          <w:sz w:val="24"/>
          <w:szCs w:val="24"/>
        </w:rPr>
      </w:pPr>
      <w:r w:rsidRPr="00F362EF">
        <w:rPr>
          <w:rFonts w:ascii="Times New Roman" w:hint="eastAsia"/>
          <w:color w:val="auto"/>
          <w:sz w:val="24"/>
          <w:szCs w:val="24"/>
          <w:u w:val="single"/>
        </w:rPr>
        <w:t>國小場</w:t>
      </w:r>
      <w:r w:rsidRPr="007A3646">
        <w:rPr>
          <w:rFonts w:ascii="Times New Roman" w:hint="eastAsia"/>
          <w:color w:val="auto"/>
          <w:sz w:val="24"/>
          <w:szCs w:val="24"/>
        </w:rPr>
        <w:t>：</w:t>
      </w:r>
      <w:r w:rsidRPr="00F362EF">
        <w:rPr>
          <w:rFonts w:ascii="Times New Roman" w:hint="eastAsia"/>
          <w:color w:val="auto"/>
          <w:sz w:val="24"/>
          <w:szCs w:val="24"/>
        </w:rPr>
        <w:t>林一教室</w:t>
      </w:r>
    </w:p>
    <w:p w:rsidR="00D8767C" w:rsidRPr="00F362EF" w:rsidRDefault="00D8767C" w:rsidP="00B476EA">
      <w:pPr>
        <w:pStyle w:val="2"/>
        <w:numPr>
          <w:ilvl w:val="0"/>
          <w:numId w:val="0"/>
        </w:numPr>
        <w:spacing w:line="240" w:lineRule="auto"/>
        <w:ind w:rightChars="35" w:right="31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/>
          <w:color w:val="auto"/>
          <w:sz w:val="24"/>
          <w:szCs w:val="24"/>
        </w:rPr>
        <w:t xml:space="preserve">        </w:t>
      </w:r>
      <w:r w:rsidRPr="00F362EF">
        <w:rPr>
          <w:rFonts w:ascii="Times New Roman" w:hint="eastAsia"/>
          <w:color w:val="auto"/>
          <w:sz w:val="24"/>
          <w:szCs w:val="24"/>
          <w:u w:val="single"/>
        </w:rPr>
        <w:t>國中場</w:t>
      </w:r>
      <w:r w:rsidRPr="007A3646">
        <w:rPr>
          <w:rFonts w:ascii="Times New Roman" w:hint="eastAsia"/>
          <w:color w:val="auto"/>
          <w:sz w:val="24"/>
          <w:szCs w:val="24"/>
        </w:rPr>
        <w:t>：</w:t>
      </w:r>
      <w:r w:rsidRPr="00F362EF">
        <w:rPr>
          <w:rFonts w:ascii="Times New Roman" w:hint="eastAsia"/>
          <w:color w:val="auto"/>
          <w:sz w:val="24"/>
          <w:szCs w:val="24"/>
        </w:rPr>
        <w:t>林三教室</w:t>
      </w:r>
    </w:p>
    <w:p w:rsidR="00D8767C" w:rsidRPr="00492CD6" w:rsidRDefault="00D8767C" w:rsidP="00B476EA">
      <w:pPr>
        <w:pStyle w:val="2"/>
        <w:numPr>
          <w:ilvl w:val="0"/>
          <w:numId w:val="2"/>
        </w:numPr>
        <w:spacing w:beforeLines="50" w:afterLines="50" w:line="240" w:lineRule="auto"/>
        <w:ind w:left="482" w:rightChars="35" w:right="31680" w:hanging="482"/>
        <w:jc w:val="both"/>
        <w:rPr>
          <w:rFonts w:ascii="Times New Roman" w:cs="Times New Roman"/>
          <w:b/>
          <w:bCs/>
        </w:rPr>
      </w:pPr>
      <w:r w:rsidRPr="00492CD6">
        <w:rPr>
          <w:rFonts w:ascii="Times New Roman" w:hint="eastAsia"/>
          <w:b/>
          <w:bCs/>
        </w:rPr>
        <w:t>辦理單位</w:t>
      </w:r>
    </w:p>
    <w:p w:rsidR="00D8767C" w:rsidRPr="00F362EF" w:rsidRDefault="00D8767C" w:rsidP="00B476EA">
      <w:pPr>
        <w:pStyle w:val="2"/>
        <w:numPr>
          <w:ilvl w:val="0"/>
          <w:numId w:val="4"/>
        </w:numPr>
        <w:spacing w:line="240" w:lineRule="auto"/>
        <w:ind w:left="482" w:rightChars="35" w:right="31680" w:hanging="482"/>
        <w:jc w:val="both"/>
        <w:rPr>
          <w:rFonts w:ascii="Times New Roman" w:hAnsi="Times New Roman" w:cs="Times New Roman"/>
          <w:sz w:val="24"/>
          <w:szCs w:val="24"/>
        </w:rPr>
      </w:pPr>
      <w:r w:rsidRPr="00F362EF">
        <w:rPr>
          <w:rFonts w:ascii="Times New Roman" w:hint="eastAsia"/>
          <w:sz w:val="24"/>
          <w:szCs w:val="24"/>
        </w:rPr>
        <w:t>指導單位：教育部</w:t>
      </w:r>
    </w:p>
    <w:p w:rsidR="00D8767C" w:rsidRPr="00F362EF" w:rsidRDefault="00D8767C" w:rsidP="00B476EA">
      <w:pPr>
        <w:pStyle w:val="2"/>
        <w:numPr>
          <w:ilvl w:val="0"/>
          <w:numId w:val="4"/>
        </w:numPr>
        <w:tabs>
          <w:tab w:val="clear" w:pos="567"/>
        </w:tabs>
        <w:spacing w:line="240" w:lineRule="auto"/>
        <w:ind w:left="1985" w:rightChars="35" w:right="31680" w:hanging="1985"/>
        <w:jc w:val="both"/>
        <w:rPr>
          <w:rFonts w:ascii="Times New Roman" w:cs="Times New Roman"/>
          <w:color w:val="auto"/>
        </w:rPr>
      </w:pPr>
      <w:r w:rsidRPr="00F362EF">
        <w:rPr>
          <w:rFonts w:ascii="Times New Roman" w:hint="eastAsia"/>
          <w:sz w:val="24"/>
          <w:szCs w:val="24"/>
        </w:rPr>
        <w:t>主辦單位：氣候變遷調適人才培育計畫推動辦公室</w:t>
      </w:r>
    </w:p>
    <w:p w:rsidR="00D8767C" w:rsidRPr="00F362EF" w:rsidRDefault="00D8767C" w:rsidP="00B476EA">
      <w:pPr>
        <w:pStyle w:val="2"/>
        <w:numPr>
          <w:ilvl w:val="0"/>
          <w:numId w:val="4"/>
        </w:numPr>
        <w:spacing w:line="240" w:lineRule="auto"/>
        <w:ind w:left="482" w:rightChars="35" w:right="31680" w:hanging="482"/>
        <w:jc w:val="both"/>
        <w:rPr>
          <w:rFonts w:ascii="Times New Roman" w:cs="Times New Roman"/>
          <w:color w:val="auto"/>
        </w:rPr>
      </w:pPr>
      <w:r w:rsidRPr="00F362EF">
        <w:rPr>
          <w:rFonts w:ascii="Times New Roman" w:hint="eastAsia"/>
          <w:sz w:val="24"/>
          <w:szCs w:val="24"/>
        </w:rPr>
        <w:t>協辦單位：臺灣大學生物多樣性研究中心</w:t>
      </w:r>
    </w:p>
    <w:p w:rsidR="00D8767C" w:rsidRPr="00F362EF" w:rsidRDefault="00D8767C" w:rsidP="00B476EA">
      <w:pPr>
        <w:pStyle w:val="2"/>
        <w:numPr>
          <w:ilvl w:val="0"/>
          <w:numId w:val="0"/>
        </w:numPr>
        <w:tabs>
          <w:tab w:val="clear" w:pos="567"/>
        </w:tabs>
        <w:spacing w:line="240" w:lineRule="auto"/>
        <w:ind w:leftChars="827" w:left="31680" w:rightChars="35" w:right="31680"/>
        <w:jc w:val="both"/>
        <w:rPr>
          <w:rFonts w:ascii="Times New Roman" w:cs="Times New Roman"/>
          <w:color w:val="auto"/>
          <w:sz w:val="24"/>
          <w:szCs w:val="24"/>
        </w:rPr>
      </w:pPr>
      <w:r w:rsidRPr="00F362EF">
        <w:rPr>
          <w:rFonts w:ascii="Times New Roman" w:hint="eastAsia"/>
          <w:sz w:val="24"/>
          <w:szCs w:val="24"/>
        </w:rPr>
        <w:t>長榮大學環境資訊研究中心</w:t>
      </w:r>
    </w:p>
    <w:p w:rsidR="00D8767C" w:rsidRPr="00492CD6" w:rsidRDefault="00D8767C" w:rsidP="00B476EA">
      <w:pPr>
        <w:pStyle w:val="2"/>
        <w:numPr>
          <w:ilvl w:val="0"/>
          <w:numId w:val="2"/>
        </w:numPr>
        <w:spacing w:beforeLines="50" w:afterLines="50" w:line="240" w:lineRule="auto"/>
        <w:ind w:left="482" w:rightChars="35" w:right="31680" w:hanging="482"/>
        <w:jc w:val="both"/>
        <w:rPr>
          <w:rFonts w:ascii="Times New Roman" w:cs="Times New Roman"/>
          <w:b/>
          <w:bCs/>
        </w:rPr>
      </w:pPr>
      <w:r w:rsidRPr="00492CD6">
        <w:rPr>
          <w:rFonts w:ascii="Times New Roman" w:hint="eastAsia"/>
          <w:b/>
          <w:bCs/>
        </w:rPr>
        <w:t>參與對象</w:t>
      </w:r>
    </w:p>
    <w:p w:rsidR="00D8767C" w:rsidRPr="00F362EF" w:rsidRDefault="00D8767C" w:rsidP="00B476EA">
      <w:pPr>
        <w:snapToGrid w:val="0"/>
        <w:ind w:leftChars="100" w:left="31680" w:hangingChars="236" w:firstLine="31680"/>
        <w:jc w:val="both"/>
        <w:rPr>
          <w:rFonts w:ascii="標楷體" w:eastAsia="標楷體" w:hAnsi="標楷體" w:cs="Times New Roman"/>
        </w:rPr>
      </w:pPr>
      <w:r w:rsidRPr="00F362EF">
        <w:rPr>
          <w:rFonts w:ascii="標楷體" w:eastAsia="標楷體" w:hAnsi="標楷體" w:cs="標楷體" w:hint="eastAsia"/>
        </w:rPr>
        <w:t>（一）高中職、國中及國小教師。</w:t>
      </w:r>
    </w:p>
    <w:p w:rsidR="00D8767C" w:rsidRDefault="00D8767C" w:rsidP="00B476EA">
      <w:pPr>
        <w:snapToGrid w:val="0"/>
        <w:ind w:leftChars="100" w:left="31680" w:hangingChars="236" w:firstLine="31680"/>
        <w:jc w:val="both"/>
        <w:rPr>
          <w:rFonts w:ascii="標楷體" w:eastAsia="標楷體" w:hAnsi="標楷體" w:cs="Times New Roman"/>
        </w:rPr>
      </w:pPr>
      <w:r w:rsidRPr="00F362EF">
        <w:rPr>
          <w:rFonts w:ascii="標楷體" w:eastAsia="標楷體" w:hAnsi="標楷體" w:cs="標楷體" w:hint="eastAsia"/>
        </w:rPr>
        <w:t>（二）</w:t>
      </w:r>
      <w:r w:rsidRPr="00011E6D">
        <w:rPr>
          <w:rFonts w:ascii="標楷體" w:eastAsia="標楷體" w:hAnsi="標楷體" w:cs="標楷體" w:hint="eastAsia"/>
        </w:rPr>
        <w:t>各直轄市或縣市政府教育局</w:t>
      </w:r>
      <w:r w:rsidRPr="00011E6D">
        <w:rPr>
          <w:rFonts w:ascii="標楷體" w:eastAsia="標楷體" w:hAnsi="標楷體" w:cs="標楷體"/>
        </w:rPr>
        <w:t>(</w:t>
      </w:r>
      <w:r w:rsidRPr="00011E6D">
        <w:rPr>
          <w:rFonts w:ascii="標楷體" w:eastAsia="標楷體" w:hAnsi="標楷體" w:cs="標楷體" w:hint="eastAsia"/>
        </w:rPr>
        <w:t>處</w:t>
      </w:r>
      <w:r w:rsidRPr="00011E6D">
        <w:rPr>
          <w:rFonts w:ascii="標楷體" w:eastAsia="標楷體" w:hAnsi="標楷體" w:cs="標楷體"/>
        </w:rPr>
        <w:t>)</w:t>
      </w:r>
      <w:r w:rsidRPr="00011E6D">
        <w:rPr>
          <w:rFonts w:ascii="標楷體" w:eastAsia="標楷體" w:hAnsi="標楷體" w:cs="標楷體" w:hint="eastAsia"/>
        </w:rPr>
        <w:t>業務相關人員。</w:t>
      </w:r>
    </w:p>
    <w:p w:rsidR="00D8767C" w:rsidRPr="00F362EF" w:rsidRDefault="00D8767C" w:rsidP="00B476EA">
      <w:pPr>
        <w:snapToGrid w:val="0"/>
        <w:spacing w:afterLines="50"/>
        <w:ind w:leftChars="100" w:left="31680" w:hangingChars="236" w:firstLine="31680"/>
        <w:jc w:val="both"/>
        <w:rPr>
          <w:rFonts w:ascii="標楷體" w:eastAsia="標楷體" w:hAnsi="標楷體" w:cs="Times New Roman"/>
        </w:rPr>
      </w:pPr>
      <w:r w:rsidRPr="00F362EF"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 w:hint="eastAsia"/>
        </w:rPr>
        <w:t>三</w:t>
      </w:r>
      <w:r w:rsidRPr="00F362EF">
        <w:rPr>
          <w:rFonts w:ascii="標楷體" w:eastAsia="標楷體" w:hAnsi="標楷體" w:cs="標楷體" w:hint="eastAsia"/>
        </w:rPr>
        <w:t>）</w:t>
      </w:r>
      <w:r w:rsidRPr="00011E6D">
        <w:rPr>
          <w:rFonts w:ascii="標楷體" w:eastAsia="標楷體" w:hAnsi="標楷體" w:cs="標楷體" w:hint="eastAsia"/>
        </w:rPr>
        <w:t>對氣候變遷調適有興趣之教師及業務相關人員。</w:t>
      </w:r>
    </w:p>
    <w:p w:rsidR="00D8767C" w:rsidRPr="00492CD6" w:rsidRDefault="00D8767C" w:rsidP="00B476EA">
      <w:pPr>
        <w:pStyle w:val="2"/>
        <w:numPr>
          <w:ilvl w:val="0"/>
          <w:numId w:val="2"/>
        </w:numPr>
        <w:spacing w:beforeLines="50" w:afterLines="50" w:line="240" w:lineRule="auto"/>
        <w:ind w:left="482" w:rightChars="35" w:right="31680" w:hanging="482"/>
        <w:jc w:val="both"/>
        <w:rPr>
          <w:rFonts w:ascii="Times New Roman" w:cs="Times New Roman"/>
          <w:b/>
          <w:bCs/>
        </w:rPr>
      </w:pPr>
      <w:r w:rsidRPr="00492CD6">
        <w:rPr>
          <w:rFonts w:ascii="Times New Roman" w:hint="eastAsia"/>
          <w:b/>
          <w:bCs/>
        </w:rPr>
        <w:t>報名時間及方式</w:t>
      </w:r>
    </w:p>
    <w:p w:rsidR="00D8767C" w:rsidRPr="00F362EF" w:rsidRDefault="00D8767C" w:rsidP="00B476EA">
      <w:pPr>
        <w:pStyle w:val="1"/>
        <w:spacing w:line="240" w:lineRule="auto"/>
        <w:ind w:leftChars="100" w:left="31680"/>
        <w:jc w:val="both"/>
        <w:rPr>
          <w:rFonts w:ascii="Times New Roman" w:eastAsia="標楷體" w:hAnsi="標楷體" w:cs="Times New Roman"/>
          <w:color w:val="auto"/>
          <w:sz w:val="24"/>
          <w:szCs w:val="24"/>
          <w:u w:val="single"/>
        </w:rPr>
      </w:pPr>
      <w:r w:rsidRPr="00F362EF">
        <w:rPr>
          <w:rFonts w:ascii="Times New Roman" w:eastAsia="標楷體" w:hAnsi="標楷體" w:cs="標楷體" w:hint="eastAsia"/>
          <w:sz w:val="24"/>
          <w:szCs w:val="24"/>
        </w:rPr>
        <w:t>（一）時間：</w:t>
      </w:r>
      <w:r w:rsidRPr="00F362EF">
        <w:rPr>
          <w:rFonts w:ascii="Times New Roman" w:eastAsia="標楷體" w:hAnsi="標楷體" w:cs="標楷體" w:hint="eastAsia"/>
          <w:sz w:val="24"/>
          <w:szCs w:val="24"/>
          <w:u w:val="single"/>
        </w:rPr>
        <w:t>即日起</w:t>
      </w:r>
      <w:r w:rsidRPr="00F362EF">
        <w:rPr>
          <w:rFonts w:ascii="Times New Roman" w:eastAsia="標楷體" w:hAnsi="標楷體" w:cs="標楷體" w:hint="eastAsia"/>
          <w:color w:val="auto"/>
          <w:sz w:val="24"/>
          <w:szCs w:val="24"/>
          <w:u w:val="single"/>
        </w:rPr>
        <w:t>至</w:t>
      </w:r>
      <w:r w:rsidRPr="00F362EF">
        <w:rPr>
          <w:rFonts w:ascii="Times New Roman" w:eastAsia="標楷體" w:hAnsi="標楷體" w:cs="Times New Roman"/>
          <w:color w:val="auto"/>
          <w:sz w:val="24"/>
          <w:szCs w:val="24"/>
          <w:u w:val="single"/>
        </w:rPr>
        <w:t>103</w:t>
      </w:r>
      <w:r w:rsidRPr="00F362EF">
        <w:rPr>
          <w:rFonts w:ascii="Times New Roman" w:eastAsia="標楷體" w:hAnsi="標楷體" w:cs="標楷體" w:hint="eastAsia"/>
          <w:color w:val="auto"/>
          <w:sz w:val="24"/>
          <w:szCs w:val="24"/>
          <w:u w:val="single"/>
        </w:rPr>
        <w:t>年</w:t>
      </w:r>
      <w:r w:rsidRPr="00F362EF">
        <w:rPr>
          <w:rFonts w:ascii="Times New Roman" w:eastAsia="標楷體" w:hAnsi="標楷體" w:cs="Times New Roman"/>
          <w:color w:val="auto"/>
          <w:sz w:val="24"/>
          <w:szCs w:val="24"/>
          <w:u w:val="single"/>
        </w:rPr>
        <w:t>9</w:t>
      </w:r>
      <w:r w:rsidRPr="00F362EF">
        <w:rPr>
          <w:rFonts w:ascii="Times New Roman" w:eastAsia="標楷體" w:hAnsi="標楷體" w:cs="標楷體" w:hint="eastAsia"/>
          <w:color w:val="auto"/>
          <w:sz w:val="24"/>
          <w:szCs w:val="24"/>
          <w:u w:val="single"/>
        </w:rPr>
        <w:t>月</w:t>
      </w:r>
      <w:r w:rsidRPr="00F362EF">
        <w:rPr>
          <w:rFonts w:ascii="Times New Roman" w:eastAsia="標楷體" w:hAnsi="標楷體" w:cs="Times New Roman"/>
          <w:color w:val="auto"/>
          <w:sz w:val="24"/>
          <w:szCs w:val="24"/>
          <w:u w:val="single"/>
        </w:rPr>
        <w:t>28</w:t>
      </w:r>
      <w:r w:rsidRPr="00F362EF">
        <w:rPr>
          <w:rFonts w:ascii="Times New Roman" w:eastAsia="標楷體" w:hAnsi="標楷體" w:cs="標楷體" w:hint="eastAsia"/>
          <w:color w:val="auto"/>
          <w:sz w:val="24"/>
          <w:szCs w:val="24"/>
          <w:u w:val="single"/>
        </w:rPr>
        <w:t>日（日），額滿將提前截止。</w:t>
      </w:r>
    </w:p>
    <w:p w:rsidR="00D8767C" w:rsidRDefault="00D8767C" w:rsidP="00B476EA">
      <w:pPr>
        <w:pStyle w:val="1"/>
        <w:spacing w:line="240" w:lineRule="auto"/>
        <w:ind w:leftChars="100" w:left="31680" w:hanging="566"/>
        <w:jc w:val="both"/>
        <w:rPr>
          <w:rFonts w:ascii="Times New Roman" w:eastAsia="標楷體" w:hAnsi="標楷體" w:cs="Times New Roman"/>
          <w:color w:val="auto"/>
          <w:sz w:val="24"/>
          <w:szCs w:val="24"/>
        </w:rPr>
      </w:pPr>
      <w:r w:rsidRPr="00F362EF">
        <w:rPr>
          <w:rFonts w:ascii="Times New Roman" w:eastAsia="標楷體" w:hAnsi="標楷體" w:cs="標楷體" w:hint="eastAsia"/>
          <w:color w:val="auto"/>
          <w:sz w:val="24"/>
          <w:szCs w:val="24"/>
        </w:rPr>
        <w:t>（二）方式：請至</w:t>
      </w:r>
      <w:r w:rsidRPr="000E34AE">
        <w:rPr>
          <w:rFonts w:ascii="Times New Roman" w:eastAsia="標楷體" w:hAnsi="標楷體" w:cs="標楷體" w:hint="eastAsia"/>
          <w:b/>
          <w:bCs/>
          <w:sz w:val="24"/>
          <w:szCs w:val="24"/>
          <w:u w:val="single"/>
        </w:rPr>
        <w:t>全國教師在職進修資訊網</w:t>
      </w:r>
      <w:r>
        <w:rPr>
          <w:rFonts w:ascii="Times New Roman" w:eastAsia="標楷體" w:hAnsi="標楷體" w:cs="標楷體" w:hint="eastAsia"/>
          <w:sz w:val="24"/>
          <w:szCs w:val="24"/>
        </w:rPr>
        <w:t>登錄報名</w:t>
      </w:r>
      <w:r w:rsidRPr="00F362EF">
        <w:rPr>
          <w:rFonts w:ascii="Times New Roman" w:eastAsia="標楷體" w:hAnsi="標楷體" w:cs="標楷體" w:hint="eastAsia"/>
          <w:color w:val="auto"/>
          <w:sz w:val="24"/>
          <w:szCs w:val="24"/>
        </w:rPr>
        <w:t>。</w:t>
      </w:r>
    </w:p>
    <w:p w:rsidR="00D8767C" w:rsidRPr="000E34AE" w:rsidRDefault="00D8767C" w:rsidP="000E34AE">
      <w:pPr>
        <w:pStyle w:val="1"/>
        <w:spacing w:line="360" w:lineRule="auto"/>
        <w:ind w:left="566" w:hanging="566"/>
        <w:jc w:val="both"/>
        <w:rPr>
          <w:rFonts w:ascii="標楷體" w:eastAsia="標楷體" w:hAnsi="標楷體" w:cs="Times New Roman"/>
          <w:color w:val="auto"/>
          <w:sz w:val="24"/>
          <w:szCs w:val="24"/>
        </w:rPr>
      </w:pPr>
      <w:r>
        <w:rPr>
          <w:rFonts w:ascii="Times New Roman" w:eastAsia="標楷體" w:hAnsi="標楷體" w:cs="Times New Roman"/>
          <w:color w:val="auto"/>
          <w:sz w:val="24"/>
          <w:szCs w:val="24"/>
        </w:rPr>
        <w:t>1</w:t>
      </w:r>
      <w:r w:rsidRPr="00CC291F">
        <w:rPr>
          <w:rFonts w:ascii="Times New Roman" w:eastAsia="標楷體" w:hAnsi="標楷體" w:cs="Times New Roman"/>
          <w:color w:val="auto"/>
          <w:sz w:val="24"/>
          <w:szCs w:val="24"/>
        </w:rPr>
        <w:t>.</w:t>
      </w:r>
      <w:r w:rsidRPr="000E34AE">
        <w:rPr>
          <w:rFonts w:ascii="標楷體" w:eastAsia="標楷體" w:hAnsi="標楷體" w:cs="標楷體" w:hint="eastAsia"/>
          <w:color w:val="auto"/>
          <w:sz w:val="24"/>
          <w:szCs w:val="24"/>
        </w:rPr>
        <w:t>國中場代碼─「</w:t>
      </w:r>
      <w:r w:rsidRPr="000E34AE">
        <w:rPr>
          <w:rFonts w:ascii="標楷體" w:eastAsia="標楷體" w:hAnsi="標楷體" w:cs="標楷體"/>
          <w:color w:val="333333"/>
          <w:sz w:val="24"/>
          <w:szCs w:val="24"/>
        </w:rPr>
        <w:t>1616925</w:t>
      </w:r>
      <w:r w:rsidRPr="000E34AE">
        <w:rPr>
          <w:rFonts w:ascii="標楷體" w:eastAsia="標楷體" w:hAnsi="標楷體" w:cs="標楷體" w:hint="eastAsia"/>
          <w:color w:val="auto"/>
          <w:sz w:val="24"/>
          <w:szCs w:val="24"/>
        </w:rPr>
        <w:t>」（「</w:t>
      </w:r>
      <w:hyperlink r:id="rId7" w:tgtFrame="mains" w:history="1">
        <w:r w:rsidRPr="000E34AE">
          <w:rPr>
            <w:rFonts w:ascii="標楷體" w:eastAsia="標楷體" w:hAnsi="標楷體" w:cs="標楷體" w:hint="eastAsia"/>
            <w:b/>
            <w:bCs/>
            <w:sz w:val="24"/>
            <w:szCs w:val="24"/>
            <w:u w:val="single"/>
          </w:rPr>
          <w:t>教育部</w:t>
        </w:r>
        <w:r w:rsidRPr="000E34AE">
          <w:rPr>
            <w:rFonts w:ascii="標楷體" w:eastAsia="標楷體" w:hAnsi="標楷體" w:cs="標楷體"/>
            <w:b/>
            <w:bCs/>
            <w:sz w:val="24"/>
            <w:szCs w:val="24"/>
            <w:u w:val="single"/>
          </w:rPr>
          <w:t xml:space="preserve"> 103 </w:t>
        </w:r>
        <w:r w:rsidRPr="000E34AE">
          <w:rPr>
            <w:rFonts w:ascii="標楷體" w:eastAsia="標楷體" w:hAnsi="標楷體" w:cs="標楷體" w:hint="eastAsia"/>
            <w:b/>
            <w:bCs/>
            <w:sz w:val="24"/>
            <w:szCs w:val="24"/>
            <w:u w:val="single"/>
          </w:rPr>
          <w:t>年高中職以下學校氣候變遷調適種子師資初階培訓研習營暨工作坊</w:t>
        </w:r>
        <w:r w:rsidRPr="000E34AE">
          <w:rPr>
            <w:rFonts w:ascii="標楷體" w:eastAsia="標楷體" w:hAnsi="標楷體" w:cs="標楷體"/>
            <w:b/>
            <w:bCs/>
            <w:sz w:val="24"/>
            <w:szCs w:val="24"/>
            <w:u w:val="single"/>
          </w:rPr>
          <w:t>(</w:t>
        </w:r>
        <w:r w:rsidRPr="000E34AE">
          <w:rPr>
            <w:rFonts w:ascii="標楷體" w:eastAsia="標楷體" w:hAnsi="標楷體" w:cs="標楷體" w:hint="eastAsia"/>
            <w:b/>
            <w:bCs/>
            <w:sz w:val="24"/>
            <w:szCs w:val="24"/>
            <w:u w:val="single"/>
          </w:rPr>
          <w:t>國中場</w:t>
        </w:r>
        <w:r w:rsidRPr="000E34AE">
          <w:rPr>
            <w:rFonts w:ascii="標楷體" w:eastAsia="標楷體" w:hAnsi="標楷體" w:cs="標楷體"/>
            <w:b/>
            <w:bCs/>
            <w:sz w:val="24"/>
            <w:szCs w:val="24"/>
            <w:u w:val="single"/>
          </w:rPr>
          <w:t>)</w:t>
        </w:r>
      </w:hyperlink>
      <w:r w:rsidRPr="000E34AE">
        <w:rPr>
          <w:rFonts w:ascii="標楷體" w:eastAsia="標楷體" w:hAnsi="標楷體" w:cs="標楷體" w:hint="eastAsia"/>
          <w:color w:val="auto"/>
          <w:sz w:val="24"/>
          <w:szCs w:val="24"/>
        </w:rPr>
        <w:t>」）</w:t>
      </w:r>
    </w:p>
    <w:p w:rsidR="00D8767C" w:rsidRPr="000E34AE" w:rsidRDefault="00D8767C" w:rsidP="000E34AE">
      <w:pPr>
        <w:pStyle w:val="1"/>
        <w:spacing w:line="360" w:lineRule="auto"/>
        <w:ind w:left="566" w:hanging="566"/>
        <w:jc w:val="both"/>
        <w:rPr>
          <w:rFonts w:ascii="標楷體" w:eastAsia="標楷體" w:hAnsi="標楷體" w:cs="Times New Roman"/>
          <w:color w:val="auto"/>
          <w:sz w:val="24"/>
          <w:szCs w:val="24"/>
        </w:rPr>
      </w:pPr>
      <w:r w:rsidRPr="000E34AE">
        <w:rPr>
          <w:rFonts w:ascii="標楷體" w:eastAsia="標楷體" w:hAnsi="標楷體" w:cs="標楷體"/>
          <w:color w:val="auto"/>
          <w:sz w:val="24"/>
          <w:szCs w:val="24"/>
        </w:rPr>
        <w:t>2.</w:t>
      </w:r>
      <w:r w:rsidRPr="000E34AE">
        <w:rPr>
          <w:rFonts w:ascii="標楷體" w:eastAsia="標楷體" w:hAnsi="標楷體" w:cs="標楷體" w:hint="eastAsia"/>
          <w:color w:val="auto"/>
          <w:sz w:val="24"/>
          <w:szCs w:val="24"/>
        </w:rPr>
        <w:t>國小場代碼─「</w:t>
      </w:r>
      <w:r w:rsidRPr="000E34AE">
        <w:rPr>
          <w:rFonts w:ascii="標楷體" w:eastAsia="標楷體" w:hAnsi="標楷體" w:cs="標楷體"/>
          <w:color w:val="333333"/>
          <w:sz w:val="24"/>
          <w:szCs w:val="24"/>
        </w:rPr>
        <w:t>1616921</w:t>
      </w:r>
      <w:r w:rsidRPr="000E34AE">
        <w:rPr>
          <w:rFonts w:ascii="標楷體" w:eastAsia="標楷體" w:hAnsi="標楷體" w:cs="標楷體" w:hint="eastAsia"/>
          <w:color w:val="auto"/>
          <w:sz w:val="24"/>
          <w:szCs w:val="24"/>
        </w:rPr>
        <w:t>」（「</w:t>
      </w:r>
      <w:hyperlink r:id="rId8" w:tgtFrame="mains" w:history="1">
        <w:r w:rsidRPr="000E34AE">
          <w:rPr>
            <w:rFonts w:ascii="標楷體" w:eastAsia="標楷體" w:hAnsi="標楷體" w:cs="標楷體" w:hint="eastAsia"/>
            <w:b/>
            <w:bCs/>
            <w:sz w:val="24"/>
            <w:szCs w:val="24"/>
            <w:u w:val="single"/>
          </w:rPr>
          <w:t>教育部</w:t>
        </w:r>
        <w:r w:rsidRPr="000E34AE">
          <w:rPr>
            <w:rFonts w:ascii="標楷體" w:eastAsia="標楷體" w:hAnsi="標楷體" w:cs="標楷體"/>
            <w:b/>
            <w:bCs/>
            <w:sz w:val="24"/>
            <w:szCs w:val="24"/>
            <w:u w:val="single"/>
          </w:rPr>
          <w:t xml:space="preserve"> 103 </w:t>
        </w:r>
        <w:r w:rsidRPr="000E34AE">
          <w:rPr>
            <w:rFonts w:ascii="標楷體" w:eastAsia="標楷體" w:hAnsi="標楷體" w:cs="標楷體" w:hint="eastAsia"/>
            <w:b/>
            <w:bCs/>
            <w:sz w:val="24"/>
            <w:szCs w:val="24"/>
            <w:u w:val="single"/>
          </w:rPr>
          <w:t>年高中職以下學校氣候變遷調適種子師資初階培訓研習營暨工作坊</w:t>
        </w:r>
        <w:r w:rsidRPr="000E34AE">
          <w:rPr>
            <w:rFonts w:ascii="標楷體" w:eastAsia="標楷體" w:hAnsi="標楷體" w:cs="標楷體"/>
            <w:b/>
            <w:bCs/>
            <w:sz w:val="24"/>
            <w:szCs w:val="24"/>
            <w:u w:val="single"/>
          </w:rPr>
          <w:t>(</w:t>
        </w:r>
        <w:r w:rsidRPr="000E34AE">
          <w:rPr>
            <w:rFonts w:ascii="標楷體" w:eastAsia="標楷體" w:hAnsi="標楷體" w:cs="標楷體" w:hint="eastAsia"/>
            <w:b/>
            <w:bCs/>
            <w:sz w:val="24"/>
            <w:szCs w:val="24"/>
            <w:u w:val="single"/>
          </w:rPr>
          <w:t>國小場</w:t>
        </w:r>
        <w:r w:rsidRPr="000E34AE">
          <w:rPr>
            <w:rFonts w:ascii="標楷體" w:eastAsia="標楷體" w:hAnsi="標楷體" w:cs="標楷體"/>
            <w:b/>
            <w:bCs/>
            <w:sz w:val="24"/>
            <w:szCs w:val="24"/>
            <w:u w:val="single"/>
          </w:rPr>
          <w:t>)</w:t>
        </w:r>
      </w:hyperlink>
      <w:r w:rsidRPr="000E34AE">
        <w:rPr>
          <w:rFonts w:ascii="標楷體" w:eastAsia="標楷體" w:hAnsi="標楷體" w:cs="標楷體" w:hint="eastAsia"/>
          <w:color w:val="auto"/>
          <w:sz w:val="24"/>
          <w:szCs w:val="24"/>
        </w:rPr>
        <w:t>」）</w:t>
      </w:r>
    </w:p>
    <w:p w:rsidR="00D8767C" w:rsidRDefault="00D8767C" w:rsidP="00B476EA">
      <w:pPr>
        <w:pStyle w:val="1"/>
        <w:spacing w:afterLines="50" w:line="240" w:lineRule="auto"/>
        <w:ind w:leftChars="100" w:left="31680"/>
        <w:jc w:val="both"/>
        <w:rPr>
          <w:rFonts w:ascii="Times New Roman" w:eastAsia="標楷體" w:hAnsi="標楷體" w:cs="Times New Roman"/>
          <w:sz w:val="24"/>
          <w:szCs w:val="24"/>
        </w:rPr>
      </w:pPr>
      <w:r w:rsidRPr="00F362EF">
        <w:rPr>
          <w:rFonts w:ascii="Times New Roman" w:eastAsia="標楷體" w:hAnsi="標楷體" w:cs="標楷體" w:hint="eastAsia"/>
          <w:sz w:val="24"/>
          <w:szCs w:val="24"/>
        </w:rPr>
        <w:t>（三）活動人數：預計</w:t>
      </w:r>
      <w:r w:rsidRPr="00F362EF">
        <w:rPr>
          <w:rFonts w:ascii="Times New Roman" w:eastAsia="標楷體" w:hAnsi="標楷體" w:cs="Times New Roman"/>
          <w:sz w:val="24"/>
          <w:szCs w:val="24"/>
        </w:rPr>
        <w:t>60</w:t>
      </w:r>
      <w:r w:rsidRPr="00F362EF">
        <w:rPr>
          <w:rFonts w:ascii="Times New Roman" w:eastAsia="標楷體" w:hAnsi="標楷體" w:cs="標楷體" w:hint="eastAsia"/>
          <w:sz w:val="24"/>
          <w:szCs w:val="24"/>
        </w:rPr>
        <w:t>人；另於</w:t>
      </w:r>
      <w:r w:rsidRPr="00F362EF">
        <w:rPr>
          <w:rFonts w:ascii="Times New Roman" w:eastAsia="標楷體" w:hAnsi="標楷體" w:cs="標楷體" w:hint="eastAsia"/>
          <w:sz w:val="24"/>
          <w:szCs w:val="24"/>
          <w:u w:val="single"/>
        </w:rPr>
        <w:t>活動前三日</w:t>
      </w:r>
      <w:r w:rsidRPr="00F362EF">
        <w:rPr>
          <w:rFonts w:ascii="Times New Roman" w:eastAsia="標楷體" w:hAnsi="標楷體" w:cs="標楷體" w:hint="eastAsia"/>
          <w:sz w:val="24"/>
          <w:szCs w:val="24"/>
        </w:rPr>
        <w:t>寄發電子郵件通知。</w:t>
      </w:r>
    </w:p>
    <w:p w:rsidR="00D8767C" w:rsidRPr="00F362EF" w:rsidRDefault="00D8767C" w:rsidP="00B476EA">
      <w:pPr>
        <w:pStyle w:val="1"/>
        <w:spacing w:afterLines="50" w:line="240" w:lineRule="auto"/>
        <w:ind w:leftChars="100" w:left="31680"/>
        <w:jc w:val="both"/>
        <w:rPr>
          <w:rFonts w:ascii="Times New Roman" w:eastAsia="標楷體" w:hAnsi="標楷體" w:cs="Times New Roman"/>
          <w:sz w:val="24"/>
          <w:szCs w:val="24"/>
        </w:rPr>
      </w:pPr>
    </w:p>
    <w:p w:rsidR="00D8767C" w:rsidRPr="00492CD6" w:rsidRDefault="00D8767C" w:rsidP="00B476EA">
      <w:pPr>
        <w:pStyle w:val="2"/>
        <w:numPr>
          <w:ilvl w:val="0"/>
          <w:numId w:val="2"/>
        </w:numPr>
        <w:spacing w:afterLines="50" w:line="240" w:lineRule="auto"/>
        <w:ind w:left="482" w:rightChars="35" w:right="31680" w:hanging="482"/>
        <w:jc w:val="both"/>
        <w:rPr>
          <w:rFonts w:ascii="Times New Roman" w:cs="Times New Roman"/>
          <w:b/>
          <w:bCs/>
        </w:rPr>
      </w:pPr>
      <w:r w:rsidRPr="00492CD6">
        <w:rPr>
          <w:rFonts w:ascii="Times New Roman" w:hint="eastAsia"/>
          <w:b/>
          <w:bCs/>
        </w:rPr>
        <w:t>注意事項</w:t>
      </w:r>
    </w:p>
    <w:p w:rsidR="00D8767C" w:rsidRDefault="00D8767C" w:rsidP="00B476EA">
      <w:pPr>
        <w:pStyle w:val="2"/>
        <w:numPr>
          <w:ilvl w:val="0"/>
          <w:numId w:val="0"/>
        </w:numPr>
        <w:tabs>
          <w:tab w:val="clear" w:pos="567"/>
          <w:tab w:val="left" w:pos="709"/>
        </w:tabs>
        <w:spacing w:line="240" w:lineRule="auto"/>
        <w:ind w:leftChars="100" w:left="31680" w:rightChars="35" w:right="31680" w:hangingChars="295" w:firstLine="31680"/>
        <w:jc w:val="both"/>
        <w:rPr>
          <w:rFonts w:ascii="Times New Roman" w:cs="Times New Roman"/>
          <w:color w:val="auto"/>
          <w:sz w:val="24"/>
          <w:szCs w:val="24"/>
        </w:rPr>
      </w:pPr>
      <w:r w:rsidRPr="00F362EF">
        <w:rPr>
          <w:rFonts w:ascii="Times New Roman" w:hint="eastAsia"/>
          <w:sz w:val="24"/>
          <w:szCs w:val="24"/>
        </w:rPr>
        <w:t>（一）</w:t>
      </w:r>
      <w:r w:rsidRPr="00F362EF">
        <w:rPr>
          <w:rFonts w:ascii="Times New Roman" w:hint="eastAsia"/>
          <w:color w:val="auto"/>
          <w:sz w:val="24"/>
          <w:szCs w:val="24"/>
        </w:rPr>
        <w:t>全程參與者得核發</w:t>
      </w:r>
      <w:r>
        <w:rPr>
          <w:rFonts w:ascii="Times New Roman" w:cs="Times New Roman"/>
          <w:color w:val="auto"/>
          <w:sz w:val="24"/>
          <w:szCs w:val="24"/>
        </w:rPr>
        <w:t>12</w:t>
      </w:r>
      <w:r>
        <w:rPr>
          <w:rFonts w:ascii="Times New Roman" w:hint="eastAsia"/>
          <w:color w:val="auto"/>
          <w:sz w:val="24"/>
          <w:szCs w:val="24"/>
        </w:rPr>
        <w:t>小時</w:t>
      </w:r>
      <w:r w:rsidRPr="00F362EF">
        <w:rPr>
          <w:rFonts w:ascii="Times New Roman" w:hint="eastAsia"/>
          <w:color w:val="auto"/>
          <w:sz w:val="24"/>
          <w:szCs w:val="24"/>
        </w:rPr>
        <w:t>研習時數，請於活動結束後約一個月，至教育部</w:t>
      </w:r>
      <w:r w:rsidRPr="00F362EF">
        <w:rPr>
          <w:rFonts w:ascii="Times New Roman" w:hint="eastAsia"/>
          <w:color w:val="auto"/>
          <w:sz w:val="24"/>
          <w:szCs w:val="24"/>
          <w:u w:val="single"/>
        </w:rPr>
        <w:t>全國教師在職進修資訊網</w:t>
      </w:r>
      <w:r w:rsidRPr="00F362EF">
        <w:rPr>
          <w:rFonts w:ascii="Times New Roman" w:hint="eastAsia"/>
          <w:color w:val="auto"/>
          <w:sz w:val="24"/>
          <w:szCs w:val="24"/>
        </w:rPr>
        <w:t>查詢。</w:t>
      </w:r>
    </w:p>
    <w:p w:rsidR="00D8767C" w:rsidRPr="00F362EF" w:rsidRDefault="00D8767C" w:rsidP="00B476EA">
      <w:pPr>
        <w:pStyle w:val="2"/>
        <w:numPr>
          <w:ilvl w:val="0"/>
          <w:numId w:val="0"/>
        </w:numPr>
        <w:tabs>
          <w:tab w:val="clear" w:pos="567"/>
          <w:tab w:val="left" w:pos="709"/>
        </w:tabs>
        <w:spacing w:line="240" w:lineRule="auto"/>
        <w:ind w:leftChars="100" w:left="31680" w:rightChars="35" w:right="31680" w:hangingChars="295" w:firstLine="31680"/>
        <w:jc w:val="both"/>
        <w:rPr>
          <w:rFonts w:ascii="Times New Roman" w:hAnsi="Times New Roman" w:cs="Times New Roman"/>
          <w:sz w:val="24"/>
          <w:szCs w:val="24"/>
        </w:rPr>
      </w:pPr>
      <w:r w:rsidRPr="00F362EF">
        <w:rPr>
          <w:rFonts w:ascii="Times New Roman" w:hint="eastAsia"/>
          <w:sz w:val="24"/>
          <w:szCs w:val="24"/>
        </w:rPr>
        <w:t>（二）</w:t>
      </w:r>
      <w:r>
        <w:rPr>
          <w:rFonts w:ascii="Times New Roman" w:hint="eastAsia"/>
          <w:sz w:val="24"/>
          <w:szCs w:val="24"/>
        </w:rPr>
        <w:t>如希成為本部</w:t>
      </w:r>
      <w:r w:rsidRPr="005C3B22">
        <w:rPr>
          <w:rFonts w:ascii="Times New Roman" w:hint="eastAsia"/>
          <w:sz w:val="24"/>
          <w:szCs w:val="24"/>
        </w:rPr>
        <w:t>氣候變遷調適種子</w:t>
      </w:r>
      <w:r>
        <w:rPr>
          <w:rFonts w:ascii="Times New Roman" w:hint="eastAsia"/>
          <w:sz w:val="24"/>
          <w:szCs w:val="24"/>
        </w:rPr>
        <w:t>教</w:t>
      </w:r>
      <w:r w:rsidRPr="005C3B22">
        <w:rPr>
          <w:rFonts w:ascii="Times New Roman" w:hint="eastAsia"/>
          <w:sz w:val="24"/>
          <w:szCs w:val="24"/>
        </w:rPr>
        <w:t>師</w:t>
      </w:r>
      <w:r>
        <w:rPr>
          <w:rFonts w:ascii="Times New Roman" w:hint="eastAsia"/>
          <w:sz w:val="24"/>
          <w:szCs w:val="24"/>
        </w:rPr>
        <w:t>者，必須參加初階研習營及</w:t>
      </w:r>
      <w:r w:rsidRPr="00F362EF">
        <w:rPr>
          <w:rFonts w:ascii="Times New Roman" w:hint="eastAsia"/>
          <w:sz w:val="24"/>
          <w:szCs w:val="24"/>
        </w:rPr>
        <w:t>工作坊。</w:t>
      </w:r>
    </w:p>
    <w:p w:rsidR="00D8767C" w:rsidRPr="00F362EF" w:rsidRDefault="00D8767C" w:rsidP="00B476EA">
      <w:pPr>
        <w:pStyle w:val="2"/>
        <w:numPr>
          <w:ilvl w:val="0"/>
          <w:numId w:val="0"/>
        </w:numPr>
        <w:tabs>
          <w:tab w:val="clear" w:pos="567"/>
          <w:tab w:val="left" w:pos="709"/>
        </w:tabs>
        <w:spacing w:line="240" w:lineRule="auto"/>
        <w:ind w:leftChars="100" w:left="31680" w:rightChars="35" w:right="31680" w:hangingChars="295" w:firstLine="31680"/>
        <w:jc w:val="both"/>
        <w:rPr>
          <w:rFonts w:ascii="Times New Roman" w:hAnsi="Times New Roman" w:cs="Times New Roman"/>
          <w:sz w:val="24"/>
          <w:szCs w:val="24"/>
        </w:rPr>
      </w:pPr>
      <w:r w:rsidRPr="00F362EF">
        <w:rPr>
          <w:rFonts w:ascii="Times New Roman" w:hint="eastAsia"/>
          <w:sz w:val="24"/>
          <w:szCs w:val="24"/>
        </w:rPr>
        <w:t>（三）工作坊當日提供午餐，為響應環保，請自備飲水杯及餐具。</w:t>
      </w:r>
    </w:p>
    <w:p w:rsidR="00D8767C" w:rsidRPr="00F362EF" w:rsidRDefault="00D8767C" w:rsidP="00B476EA">
      <w:pPr>
        <w:pStyle w:val="2"/>
        <w:numPr>
          <w:ilvl w:val="0"/>
          <w:numId w:val="0"/>
        </w:numPr>
        <w:tabs>
          <w:tab w:val="clear" w:pos="567"/>
          <w:tab w:val="left" w:pos="709"/>
        </w:tabs>
        <w:spacing w:line="240" w:lineRule="auto"/>
        <w:ind w:leftChars="100" w:left="31680" w:rightChars="35" w:right="31680" w:hangingChars="295" w:firstLine="31680"/>
        <w:jc w:val="both"/>
        <w:rPr>
          <w:rFonts w:ascii="Times New Roman" w:hAnsi="Times New Roman" w:cs="Times New Roman"/>
          <w:sz w:val="24"/>
          <w:szCs w:val="24"/>
        </w:rPr>
      </w:pPr>
      <w:r w:rsidRPr="00F362EF">
        <w:rPr>
          <w:rFonts w:ascii="Times New Roman" w:hint="eastAsia"/>
          <w:sz w:val="24"/>
          <w:szCs w:val="24"/>
        </w:rPr>
        <w:t>（</w:t>
      </w:r>
      <w:r w:rsidRPr="00F362EF">
        <w:rPr>
          <w:rFonts w:ascii="Times New Roman" w:hAnsi="Times New Roman" w:hint="eastAsia"/>
          <w:sz w:val="24"/>
          <w:szCs w:val="24"/>
        </w:rPr>
        <w:t>四</w:t>
      </w:r>
      <w:r w:rsidRPr="00F362EF">
        <w:rPr>
          <w:rFonts w:ascii="Times New Roman" w:hint="eastAsia"/>
          <w:sz w:val="24"/>
          <w:szCs w:val="24"/>
        </w:rPr>
        <w:t>）如遇天候變化，造成需改期辦理之情況，將以電子郵件通知學員，請密切注意相關訊息。</w:t>
      </w:r>
    </w:p>
    <w:p w:rsidR="00D8767C" w:rsidRDefault="00D8767C" w:rsidP="00B476EA">
      <w:pPr>
        <w:pStyle w:val="2"/>
        <w:numPr>
          <w:ilvl w:val="0"/>
          <w:numId w:val="0"/>
        </w:numPr>
        <w:tabs>
          <w:tab w:val="clear" w:pos="567"/>
          <w:tab w:val="left" w:pos="709"/>
        </w:tabs>
        <w:spacing w:afterLines="50" w:line="240" w:lineRule="auto"/>
        <w:ind w:leftChars="100" w:left="31680" w:rightChars="35" w:right="31680" w:hangingChars="295" w:firstLine="31680"/>
        <w:jc w:val="both"/>
        <w:rPr>
          <w:rFonts w:ascii="Times New Roman" w:hAnsi="Times New Roman" w:cs="Times New Roman"/>
          <w:sz w:val="24"/>
          <w:szCs w:val="24"/>
        </w:rPr>
      </w:pPr>
      <w:r w:rsidRPr="00F362EF">
        <w:rPr>
          <w:rFonts w:ascii="Times New Roman" w:hAnsi="Times New Roman" w:hint="eastAsia"/>
          <w:sz w:val="24"/>
          <w:szCs w:val="24"/>
        </w:rPr>
        <w:t>（</w:t>
      </w:r>
      <w:r>
        <w:rPr>
          <w:rFonts w:ascii="Times New Roman" w:hAnsi="Times New Roman" w:hint="eastAsia"/>
          <w:sz w:val="24"/>
          <w:szCs w:val="24"/>
        </w:rPr>
        <w:t>五</w:t>
      </w:r>
      <w:r w:rsidRPr="00F362EF">
        <w:rPr>
          <w:rFonts w:ascii="Times New Roman" w:hAnsi="Times New Roman" w:hint="eastAsia"/>
          <w:sz w:val="24"/>
          <w:szCs w:val="24"/>
        </w:rPr>
        <w:t>）聯絡窗口：長榮大學環境資訊研究中心／魏巧玟助理</w:t>
      </w:r>
      <w:r w:rsidRPr="00F362EF">
        <w:rPr>
          <w:rFonts w:ascii="Times New Roman" w:hAnsi="Times New Roman" w:cs="Times New Roman"/>
          <w:sz w:val="24"/>
          <w:szCs w:val="24"/>
        </w:rPr>
        <w:t xml:space="preserve"> (</w:t>
      </w:r>
      <w:r w:rsidRPr="00F362EF">
        <w:rPr>
          <w:rFonts w:ascii="Times New Roman" w:hAnsi="Times New Roman" w:hint="eastAsia"/>
          <w:sz w:val="24"/>
          <w:szCs w:val="24"/>
        </w:rPr>
        <w:t>電話：</w:t>
      </w:r>
      <w:r w:rsidRPr="00F362EF">
        <w:rPr>
          <w:rFonts w:ascii="Times New Roman" w:hAnsi="Times New Roman" w:cs="Times New Roman"/>
          <w:sz w:val="24"/>
          <w:szCs w:val="24"/>
        </w:rPr>
        <w:t>06-2785123</w:t>
      </w:r>
      <w:r w:rsidRPr="00F362EF">
        <w:rPr>
          <w:rFonts w:hint="eastAsia"/>
          <w:sz w:val="24"/>
          <w:szCs w:val="24"/>
        </w:rPr>
        <w:t>＃</w:t>
      </w:r>
      <w:r w:rsidRPr="00F362EF">
        <w:rPr>
          <w:rFonts w:ascii="Times New Roman" w:hAnsi="Times New Roman" w:cs="Times New Roman"/>
          <w:sz w:val="24"/>
          <w:szCs w:val="24"/>
        </w:rPr>
        <w:t>5111</w:t>
      </w:r>
      <w:r w:rsidRPr="00F362EF">
        <w:rPr>
          <w:rFonts w:ascii="Times New Roman" w:hAnsi="Times New Roman" w:hint="eastAsia"/>
          <w:sz w:val="24"/>
          <w:szCs w:val="24"/>
        </w:rPr>
        <w:t>，</w:t>
      </w:r>
      <w:hyperlink r:id="rId9" w:history="1">
        <w:r w:rsidRPr="00F362EF">
          <w:rPr>
            <w:rStyle w:val="Hyperlink"/>
            <w:rFonts w:ascii="標楷體" w:hAnsi="標楷體" w:cs="標楷體"/>
            <w:sz w:val="24"/>
            <w:szCs w:val="24"/>
          </w:rPr>
          <w:t>daphne21999</w:t>
        </w:r>
        <w:r w:rsidRPr="00F362EF">
          <w:rPr>
            <w:rStyle w:val="Hyperlink"/>
            <w:sz w:val="24"/>
            <w:szCs w:val="24"/>
          </w:rPr>
          <w:t>@gmail.com</w:t>
        </w:r>
      </w:hyperlink>
      <w:r w:rsidRPr="00F362E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。</w:t>
      </w:r>
    </w:p>
    <w:p w:rsidR="00D8767C" w:rsidRPr="00F362EF" w:rsidRDefault="00D8767C" w:rsidP="00B476EA">
      <w:pPr>
        <w:pStyle w:val="2"/>
        <w:numPr>
          <w:ilvl w:val="0"/>
          <w:numId w:val="0"/>
        </w:numPr>
        <w:tabs>
          <w:tab w:val="clear" w:pos="567"/>
          <w:tab w:val="left" w:pos="709"/>
        </w:tabs>
        <w:spacing w:afterLines="50" w:line="240" w:lineRule="auto"/>
        <w:ind w:leftChars="100" w:left="31680" w:rightChars="35" w:right="31680" w:hangingChars="295" w:firstLine="3168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8767C" w:rsidRPr="00492CD6" w:rsidRDefault="00D8767C" w:rsidP="00B476EA">
      <w:pPr>
        <w:pStyle w:val="2"/>
        <w:numPr>
          <w:ilvl w:val="0"/>
          <w:numId w:val="2"/>
        </w:numPr>
        <w:spacing w:afterLines="50" w:line="240" w:lineRule="auto"/>
        <w:ind w:left="482" w:rightChars="35" w:right="31680" w:hanging="482"/>
        <w:jc w:val="both"/>
        <w:rPr>
          <w:rFonts w:ascii="Times New Roman" w:cs="Times New Roman"/>
          <w:b/>
          <w:bCs/>
        </w:rPr>
      </w:pPr>
      <w:r w:rsidRPr="00492CD6">
        <w:rPr>
          <w:rFonts w:ascii="Times New Roman" w:hint="eastAsia"/>
          <w:b/>
          <w:bCs/>
        </w:rPr>
        <w:t>議程</w:t>
      </w:r>
    </w:p>
    <w:p w:rsidR="00D8767C" w:rsidRPr="00492CD6" w:rsidRDefault="00D8767C" w:rsidP="002E4976">
      <w:pPr>
        <w:rPr>
          <w:rFonts w:ascii="標楷體" w:eastAsia="標楷體" w:hAnsi="標楷體" w:cs="Times New Roman"/>
          <w:b/>
          <w:bCs/>
          <w:shd w:val="pct15" w:color="auto" w:fill="FFFFFF"/>
        </w:rPr>
      </w:pPr>
      <w:r w:rsidRPr="00492CD6">
        <w:rPr>
          <w:rFonts w:ascii="標楷體" w:eastAsia="標楷體" w:hAnsi="標楷體" w:cs="標楷體"/>
          <w:b/>
          <w:bCs/>
          <w:shd w:val="pct15" w:color="auto" w:fill="FFFFFF"/>
        </w:rPr>
        <w:t>10/4(</w:t>
      </w:r>
      <w:r w:rsidRPr="00492CD6">
        <w:rPr>
          <w:rFonts w:ascii="標楷體" w:eastAsia="標楷體" w:hAnsi="標楷體" w:cs="標楷體" w:hint="eastAsia"/>
          <w:b/>
          <w:bCs/>
          <w:shd w:val="pct15" w:color="auto" w:fill="FFFFFF"/>
        </w:rPr>
        <w:t>六</w:t>
      </w:r>
      <w:r w:rsidRPr="00492CD6">
        <w:rPr>
          <w:rFonts w:ascii="標楷體" w:eastAsia="標楷體" w:hAnsi="標楷體" w:cs="標楷體"/>
          <w:b/>
          <w:bCs/>
          <w:shd w:val="pct15" w:color="auto" w:fill="FFFFFF"/>
        </w:rPr>
        <w:t>)</w:t>
      </w:r>
      <w:r w:rsidRPr="00492CD6">
        <w:rPr>
          <w:rFonts w:ascii="標楷體" w:eastAsia="標楷體" w:hAnsi="標楷體" w:cs="標楷體" w:hint="eastAsia"/>
          <w:b/>
          <w:bCs/>
          <w:shd w:val="pct15" w:color="auto" w:fill="FFFFFF"/>
        </w:rPr>
        <w:t>研習營</w:t>
      </w:r>
    </w:p>
    <w:tbl>
      <w:tblPr>
        <w:tblpPr w:leftFromText="180" w:rightFromText="180" w:vertAnchor="text" w:horzAnchor="margin" w:tblpY="187"/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5"/>
        <w:gridCol w:w="4841"/>
        <w:gridCol w:w="2713"/>
      </w:tblGrid>
      <w:tr w:rsidR="00D8767C" w:rsidRPr="00607832">
        <w:trPr>
          <w:trHeight w:val="376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國小、國中、高中職研習營課程</w:t>
            </w:r>
          </w:p>
        </w:tc>
      </w:tr>
      <w:tr w:rsidR="00D8767C" w:rsidRPr="00607832">
        <w:trPr>
          <w:trHeight w:val="364"/>
        </w:trPr>
        <w:tc>
          <w:tcPr>
            <w:tcW w:w="1032" w:type="pct"/>
            <w:shd w:val="clear" w:color="auto" w:fill="F2F2F2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時間</w:t>
            </w:r>
          </w:p>
        </w:tc>
        <w:tc>
          <w:tcPr>
            <w:tcW w:w="2543" w:type="pct"/>
            <w:shd w:val="clear" w:color="auto" w:fill="F2F2F2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課程</w:t>
            </w:r>
          </w:p>
        </w:tc>
        <w:tc>
          <w:tcPr>
            <w:tcW w:w="1425" w:type="pct"/>
            <w:shd w:val="clear" w:color="auto" w:fill="F2F2F2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講師</w:t>
            </w:r>
          </w:p>
        </w:tc>
      </w:tr>
      <w:tr w:rsidR="00D8767C" w:rsidRPr="00607832">
        <w:trPr>
          <w:trHeight w:val="482"/>
        </w:trPr>
        <w:tc>
          <w:tcPr>
            <w:tcW w:w="1032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832">
              <w:rPr>
                <w:rFonts w:ascii="標楷體" w:eastAsia="標楷體" w:hAnsi="標楷體" w:cs="標楷體"/>
                <w:color w:val="000000"/>
              </w:rPr>
              <w:t>08:30-09:00</w:t>
            </w:r>
          </w:p>
        </w:tc>
        <w:tc>
          <w:tcPr>
            <w:tcW w:w="254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</w:rPr>
              <w:t>報到</w:t>
            </w:r>
          </w:p>
        </w:tc>
        <w:tc>
          <w:tcPr>
            <w:tcW w:w="1425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D8767C" w:rsidRPr="00607832">
        <w:trPr>
          <w:trHeight w:val="593"/>
        </w:trPr>
        <w:tc>
          <w:tcPr>
            <w:tcW w:w="1032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832">
              <w:rPr>
                <w:rFonts w:ascii="標楷體" w:eastAsia="標楷體" w:hAnsi="標楷體" w:cs="標楷體"/>
                <w:color w:val="000000"/>
              </w:rPr>
              <w:t>09:00-09:10</w:t>
            </w:r>
          </w:p>
        </w:tc>
        <w:tc>
          <w:tcPr>
            <w:tcW w:w="254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</w:rPr>
              <w:t>開幕式</w:t>
            </w:r>
          </w:p>
        </w:tc>
        <w:tc>
          <w:tcPr>
            <w:tcW w:w="1425" w:type="pct"/>
            <w:vAlign w:val="center"/>
          </w:tcPr>
          <w:p w:rsidR="00D8767C" w:rsidRDefault="00D8767C" w:rsidP="002E4976">
            <w:pPr>
              <w:jc w:val="center"/>
              <w:rPr>
                <w:rFonts w:ascii="Times New Roman" w:eastAsia="標楷體" w:hAnsi="標楷體" w:cs="Times New Roman"/>
              </w:rPr>
            </w:pPr>
            <w:r>
              <w:rPr>
                <w:rFonts w:ascii="Times New Roman" w:eastAsia="標楷體" w:hAnsi="標楷體" w:cs="標楷體" w:hint="eastAsia"/>
              </w:rPr>
              <w:t>教育部</w:t>
            </w:r>
          </w:p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</w:rPr>
              <w:t>賴信志</w:t>
            </w: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教授</w:t>
            </w:r>
          </w:p>
        </w:tc>
      </w:tr>
      <w:tr w:rsidR="00D8767C" w:rsidRPr="00607832">
        <w:trPr>
          <w:trHeight w:val="680"/>
        </w:trPr>
        <w:tc>
          <w:tcPr>
            <w:tcW w:w="1032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832">
              <w:rPr>
                <w:rFonts w:ascii="標楷體" w:eastAsia="標楷體" w:hAnsi="標楷體" w:cs="標楷體"/>
                <w:color w:val="000000"/>
              </w:rPr>
              <w:t>09:10-10:00</w:t>
            </w:r>
          </w:p>
        </w:tc>
        <w:tc>
          <w:tcPr>
            <w:tcW w:w="254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</w:rPr>
              <w:t>教育部氣候變遷調適教育</w:t>
            </w:r>
          </w:p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</w:rPr>
              <w:t>教材與師資培育介紹</w:t>
            </w:r>
          </w:p>
        </w:tc>
        <w:tc>
          <w:tcPr>
            <w:tcW w:w="1425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</w:rPr>
              <w:t>邱祈榮教授</w:t>
            </w:r>
          </w:p>
        </w:tc>
      </w:tr>
      <w:tr w:rsidR="00D8767C" w:rsidRPr="00607832">
        <w:trPr>
          <w:trHeight w:val="684"/>
        </w:trPr>
        <w:tc>
          <w:tcPr>
            <w:tcW w:w="1032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832">
              <w:rPr>
                <w:rFonts w:ascii="標楷體" w:eastAsia="標楷體" w:hAnsi="標楷體" w:cs="標楷體"/>
                <w:color w:val="000000"/>
              </w:rPr>
              <w:t>10:00-11:00</w:t>
            </w:r>
          </w:p>
        </w:tc>
        <w:tc>
          <w:tcPr>
            <w:tcW w:w="254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氣候變遷調適的科學認知</w:t>
            </w:r>
          </w:p>
        </w:tc>
        <w:tc>
          <w:tcPr>
            <w:tcW w:w="1425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</w:rPr>
              <w:t>許晃雄教授</w:t>
            </w:r>
          </w:p>
        </w:tc>
      </w:tr>
      <w:tr w:rsidR="00D8767C" w:rsidRPr="00607832">
        <w:trPr>
          <w:trHeight w:val="418"/>
        </w:trPr>
        <w:tc>
          <w:tcPr>
            <w:tcW w:w="1032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832">
              <w:rPr>
                <w:rFonts w:ascii="標楷體" w:eastAsia="標楷體" w:hAnsi="標楷體" w:cs="標楷體"/>
                <w:color w:val="000000"/>
              </w:rPr>
              <w:t>11:00-11:10</w:t>
            </w:r>
          </w:p>
        </w:tc>
        <w:tc>
          <w:tcPr>
            <w:tcW w:w="254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休息</w:t>
            </w:r>
          </w:p>
        </w:tc>
        <w:tc>
          <w:tcPr>
            <w:tcW w:w="1425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</w:p>
        </w:tc>
      </w:tr>
      <w:tr w:rsidR="00D8767C" w:rsidRPr="00607832">
        <w:trPr>
          <w:trHeight w:val="418"/>
        </w:trPr>
        <w:tc>
          <w:tcPr>
            <w:tcW w:w="1032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832">
              <w:rPr>
                <w:rFonts w:ascii="標楷體" w:eastAsia="標楷體" w:hAnsi="標楷體" w:cs="標楷體"/>
                <w:color w:val="000000"/>
              </w:rPr>
              <w:t>11:10-12:10</w:t>
            </w:r>
          </w:p>
        </w:tc>
        <w:tc>
          <w:tcPr>
            <w:tcW w:w="254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國家氣候變遷調適政策綱領介紹</w:t>
            </w:r>
          </w:p>
        </w:tc>
        <w:tc>
          <w:tcPr>
            <w:tcW w:w="1425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郭翡玉處長</w:t>
            </w:r>
          </w:p>
        </w:tc>
      </w:tr>
      <w:tr w:rsidR="00D8767C" w:rsidRPr="00607832">
        <w:trPr>
          <w:trHeight w:val="501"/>
        </w:trPr>
        <w:tc>
          <w:tcPr>
            <w:tcW w:w="1032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832">
              <w:rPr>
                <w:rFonts w:ascii="標楷體" w:eastAsia="標楷體" w:hAnsi="標楷體" w:cs="標楷體"/>
                <w:color w:val="000000"/>
              </w:rPr>
              <w:t>12:10-13:30</w:t>
            </w:r>
          </w:p>
        </w:tc>
        <w:tc>
          <w:tcPr>
            <w:tcW w:w="254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</w:rPr>
              <w:t>午餐</w:t>
            </w:r>
          </w:p>
        </w:tc>
        <w:tc>
          <w:tcPr>
            <w:tcW w:w="1425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D8767C" w:rsidRPr="00607832">
        <w:trPr>
          <w:trHeight w:val="501"/>
        </w:trPr>
        <w:tc>
          <w:tcPr>
            <w:tcW w:w="1032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832">
              <w:rPr>
                <w:rFonts w:ascii="標楷體" w:eastAsia="標楷體" w:hAnsi="標楷體" w:cs="標楷體"/>
                <w:color w:val="000000"/>
              </w:rPr>
              <w:t>13:30-14:30</w:t>
            </w:r>
          </w:p>
        </w:tc>
        <w:tc>
          <w:tcPr>
            <w:tcW w:w="254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面對氣候變遷的對策：調適與減緩</w:t>
            </w:r>
          </w:p>
        </w:tc>
        <w:tc>
          <w:tcPr>
            <w:tcW w:w="1425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簡慧貞執秘</w:t>
            </w:r>
          </w:p>
        </w:tc>
      </w:tr>
      <w:tr w:rsidR="00D8767C" w:rsidRPr="00607832">
        <w:trPr>
          <w:trHeight w:val="501"/>
        </w:trPr>
        <w:tc>
          <w:tcPr>
            <w:tcW w:w="1032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832">
              <w:rPr>
                <w:rFonts w:ascii="標楷體" w:eastAsia="標楷體" w:hAnsi="標楷體" w:cs="標楷體"/>
                <w:color w:val="000000"/>
              </w:rPr>
              <w:t>14:30-15:30</w:t>
            </w:r>
          </w:p>
        </w:tc>
        <w:tc>
          <w:tcPr>
            <w:tcW w:w="2543" w:type="pct"/>
            <w:vAlign w:val="center"/>
          </w:tcPr>
          <w:p w:rsidR="00D8767C" w:rsidRPr="00F362EF" w:rsidRDefault="00D8767C" w:rsidP="002E4976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氣候變遷的衝擊與挑戰</w:t>
            </w:r>
          </w:p>
        </w:tc>
        <w:tc>
          <w:tcPr>
            <w:tcW w:w="1425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賈新興博士</w:t>
            </w:r>
          </w:p>
        </w:tc>
      </w:tr>
      <w:tr w:rsidR="00D8767C" w:rsidRPr="00607832">
        <w:trPr>
          <w:trHeight w:val="501"/>
        </w:trPr>
        <w:tc>
          <w:tcPr>
            <w:tcW w:w="1032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832">
              <w:rPr>
                <w:rFonts w:ascii="標楷體" w:eastAsia="標楷體" w:hAnsi="標楷體" w:cs="標楷體"/>
                <w:color w:val="000000"/>
              </w:rPr>
              <w:t>15:30-15:40</w:t>
            </w:r>
          </w:p>
        </w:tc>
        <w:tc>
          <w:tcPr>
            <w:tcW w:w="254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休息</w:t>
            </w:r>
          </w:p>
        </w:tc>
        <w:tc>
          <w:tcPr>
            <w:tcW w:w="1425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</w:p>
        </w:tc>
      </w:tr>
      <w:tr w:rsidR="00D8767C" w:rsidRPr="00607832">
        <w:trPr>
          <w:trHeight w:val="501"/>
        </w:trPr>
        <w:tc>
          <w:tcPr>
            <w:tcW w:w="1032" w:type="pct"/>
            <w:vAlign w:val="center"/>
          </w:tcPr>
          <w:p w:rsidR="00D8767C" w:rsidRPr="00607832" w:rsidRDefault="00D8767C" w:rsidP="0001437F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832">
              <w:rPr>
                <w:rFonts w:ascii="標楷體" w:eastAsia="標楷體" w:hAnsi="標楷體" w:cs="標楷體"/>
                <w:color w:val="000000"/>
              </w:rPr>
              <w:t>15:40-16:30</w:t>
            </w:r>
          </w:p>
        </w:tc>
        <w:tc>
          <w:tcPr>
            <w:tcW w:w="254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</w:rPr>
              <w:t>交流與討論</w:t>
            </w:r>
          </w:p>
        </w:tc>
        <w:tc>
          <w:tcPr>
            <w:tcW w:w="1425" w:type="pct"/>
            <w:vAlign w:val="center"/>
          </w:tcPr>
          <w:p w:rsidR="00D8767C" w:rsidRDefault="00D8767C" w:rsidP="00E45BAF">
            <w:pPr>
              <w:jc w:val="center"/>
              <w:rPr>
                <w:rFonts w:ascii="Times New Roman" w:eastAsia="標楷體" w:hAnsi="標楷體" w:cs="Times New Roman"/>
              </w:rPr>
            </w:pPr>
            <w:r>
              <w:rPr>
                <w:rFonts w:ascii="Times New Roman" w:eastAsia="標楷體" w:hAnsi="標楷體" w:cs="標楷體" w:hint="eastAsia"/>
              </w:rPr>
              <w:t>教育部</w:t>
            </w:r>
          </w:p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</w:rPr>
              <w:t>賴信志</w:t>
            </w: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教授</w:t>
            </w:r>
          </w:p>
        </w:tc>
      </w:tr>
    </w:tbl>
    <w:p w:rsidR="00D8767C" w:rsidRDefault="00D8767C" w:rsidP="002E4976">
      <w:pPr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D8767C" w:rsidRPr="00F362EF" w:rsidRDefault="00D8767C" w:rsidP="002E4976">
      <w:pPr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D8767C" w:rsidRPr="00492CD6" w:rsidRDefault="00D8767C" w:rsidP="00607832">
      <w:pPr>
        <w:spacing w:afterLines="50"/>
        <w:rPr>
          <w:rFonts w:ascii="標楷體" w:eastAsia="標楷體" w:hAnsi="標楷體" w:cs="Times New Roman"/>
          <w:b/>
          <w:bCs/>
          <w:shd w:val="pct15" w:color="auto" w:fill="FFFFFF"/>
        </w:rPr>
      </w:pPr>
      <w:r w:rsidRPr="00492CD6">
        <w:rPr>
          <w:rFonts w:ascii="標楷體" w:eastAsia="標楷體" w:hAnsi="標楷體" w:cs="標楷體"/>
          <w:b/>
          <w:bCs/>
          <w:shd w:val="pct15" w:color="auto" w:fill="FFFFFF"/>
        </w:rPr>
        <w:t>10/5(</w:t>
      </w:r>
      <w:r w:rsidRPr="00492CD6">
        <w:rPr>
          <w:rFonts w:ascii="標楷體" w:eastAsia="標楷體" w:hAnsi="標楷體" w:cs="標楷體" w:hint="eastAsia"/>
          <w:b/>
          <w:bCs/>
          <w:shd w:val="pct15" w:color="auto" w:fill="FFFFFF"/>
        </w:rPr>
        <w:t>日</w:t>
      </w:r>
      <w:r w:rsidRPr="00492CD6">
        <w:rPr>
          <w:rFonts w:ascii="標楷體" w:eastAsia="標楷體" w:hAnsi="標楷體" w:cs="標楷體"/>
          <w:b/>
          <w:bCs/>
          <w:shd w:val="pct15" w:color="auto" w:fill="FFFFFF"/>
        </w:rPr>
        <w:t>)</w:t>
      </w:r>
      <w:r w:rsidRPr="00492CD6">
        <w:rPr>
          <w:rFonts w:ascii="標楷體" w:eastAsia="標楷體" w:hAnsi="標楷體" w:cs="標楷體" w:hint="eastAsia"/>
          <w:b/>
          <w:bCs/>
          <w:shd w:val="pct15" w:color="auto" w:fill="FFFFFF"/>
        </w:rPr>
        <w:t>工作坊</w:t>
      </w:r>
    </w:p>
    <w:tbl>
      <w:tblPr>
        <w:tblW w:w="486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4"/>
        <w:gridCol w:w="3115"/>
        <w:gridCol w:w="1892"/>
        <w:gridCol w:w="1965"/>
      </w:tblGrid>
      <w:tr w:rsidR="00D8767C" w:rsidRPr="00607832">
        <w:trPr>
          <w:trHeight w:val="236"/>
          <w:tblHeader/>
          <w:jc w:val="center"/>
        </w:trPr>
        <w:tc>
          <w:tcPr>
            <w:tcW w:w="1363" w:type="pct"/>
            <w:shd w:val="clear" w:color="auto" w:fill="F2F2F2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時間</w:t>
            </w:r>
          </w:p>
        </w:tc>
        <w:tc>
          <w:tcPr>
            <w:tcW w:w="1625" w:type="pct"/>
            <w:shd w:val="clear" w:color="auto" w:fill="F2F2F2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課程</w:t>
            </w:r>
          </w:p>
        </w:tc>
        <w:tc>
          <w:tcPr>
            <w:tcW w:w="987" w:type="pct"/>
            <w:shd w:val="clear" w:color="auto" w:fill="F2F2F2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國小場</w:t>
            </w:r>
          </w:p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主持人</w:t>
            </w:r>
            <w:r w:rsidRPr="00607832">
              <w:rPr>
                <w:rFonts w:ascii="標楷體" w:eastAsia="標楷體" w:hAnsi="標楷體" w:cs="標楷體"/>
              </w:rPr>
              <w:t>/</w:t>
            </w:r>
            <w:r w:rsidRPr="00607832">
              <w:rPr>
                <w:rFonts w:ascii="標楷體" w:eastAsia="標楷體" w:hAnsi="標楷體" w:cs="標楷體" w:hint="eastAsia"/>
              </w:rPr>
              <w:t>講師</w:t>
            </w:r>
          </w:p>
        </w:tc>
        <w:tc>
          <w:tcPr>
            <w:tcW w:w="1025" w:type="pct"/>
            <w:shd w:val="clear" w:color="auto" w:fill="F2F2F2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國中場</w:t>
            </w:r>
          </w:p>
          <w:p w:rsidR="00D8767C" w:rsidRPr="00607832" w:rsidRDefault="00D8767C" w:rsidP="002E4976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主持人</w:t>
            </w:r>
            <w:r w:rsidRPr="00607832">
              <w:rPr>
                <w:rFonts w:ascii="標楷體" w:eastAsia="標楷體" w:hAnsi="標楷體" w:cs="標楷體"/>
              </w:rPr>
              <w:t>/</w:t>
            </w:r>
            <w:r w:rsidRPr="00607832">
              <w:rPr>
                <w:rFonts w:ascii="標楷體" w:eastAsia="標楷體" w:hAnsi="標楷體" w:cs="標楷體" w:hint="eastAsia"/>
              </w:rPr>
              <w:t>講師</w:t>
            </w:r>
          </w:p>
        </w:tc>
      </w:tr>
      <w:tr w:rsidR="00D8767C" w:rsidRPr="00607832">
        <w:trPr>
          <w:trHeight w:val="381"/>
          <w:tblHeader/>
          <w:jc w:val="center"/>
        </w:trPr>
        <w:tc>
          <w:tcPr>
            <w:tcW w:w="136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</w:rPr>
            </w:pPr>
            <w:r w:rsidRPr="00607832">
              <w:rPr>
                <w:rFonts w:ascii="標楷體" w:eastAsia="標楷體" w:hAnsi="標楷體" w:cs="標楷體"/>
              </w:rPr>
              <w:t>09:00-09:30</w:t>
            </w:r>
          </w:p>
        </w:tc>
        <w:tc>
          <w:tcPr>
            <w:tcW w:w="16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報到</w:t>
            </w:r>
          </w:p>
        </w:tc>
        <w:tc>
          <w:tcPr>
            <w:tcW w:w="2012" w:type="pct"/>
            <w:gridSpan w:val="2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D8767C" w:rsidRPr="00607832">
        <w:trPr>
          <w:trHeight w:val="381"/>
          <w:tblHeader/>
          <w:jc w:val="center"/>
        </w:trPr>
        <w:tc>
          <w:tcPr>
            <w:tcW w:w="136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</w:rPr>
            </w:pPr>
            <w:r w:rsidRPr="00607832">
              <w:rPr>
                <w:rFonts w:ascii="標楷體" w:eastAsia="標楷體" w:hAnsi="標楷體" w:cs="標楷體"/>
              </w:rPr>
              <w:t>09:30-09:40</w:t>
            </w:r>
          </w:p>
        </w:tc>
        <w:tc>
          <w:tcPr>
            <w:tcW w:w="16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開幕式</w:t>
            </w:r>
          </w:p>
        </w:tc>
        <w:tc>
          <w:tcPr>
            <w:tcW w:w="2012" w:type="pct"/>
            <w:gridSpan w:val="2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>
              <w:rPr>
                <w:rFonts w:ascii="Times New Roman" w:eastAsia="標楷體" w:hAnsi="標楷體" w:cs="標楷體" w:hint="eastAsia"/>
              </w:rPr>
              <w:t>教育部、</w:t>
            </w:r>
            <w:r w:rsidRPr="00607832">
              <w:rPr>
                <w:rFonts w:ascii="標楷體" w:eastAsia="標楷體" w:hAnsi="標楷體" w:cs="標楷體" w:hint="eastAsia"/>
                <w:color w:val="000000"/>
              </w:rPr>
              <w:t>賴信志</w:t>
            </w: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教授、</w:t>
            </w:r>
          </w:p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楊懿如教授、吳穎沺教授</w:t>
            </w:r>
          </w:p>
        </w:tc>
      </w:tr>
      <w:tr w:rsidR="00D8767C" w:rsidRPr="00607832">
        <w:trPr>
          <w:trHeight w:val="381"/>
          <w:tblHeader/>
          <w:jc w:val="center"/>
        </w:trPr>
        <w:tc>
          <w:tcPr>
            <w:tcW w:w="136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</w:rPr>
            </w:pPr>
            <w:r w:rsidRPr="00607832">
              <w:rPr>
                <w:rFonts w:ascii="標楷體" w:eastAsia="標楷體" w:hAnsi="標楷體" w:cs="標楷體"/>
              </w:rPr>
              <w:t>09:40-11:00</w:t>
            </w:r>
          </w:p>
        </w:tc>
        <w:tc>
          <w:tcPr>
            <w:tcW w:w="16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教學演示分享一</w:t>
            </w:r>
          </w:p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/>
                <w:kern w:val="0"/>
              </w:rPr>
              <w:t>(</w:t>
            </w:r>
            <w:r w:rsidRPr="00607832">
              <w:rPr>
                <w:rFonts w:ascii="標楷體" w:eastAsia="標楷體" w:hAnsi="標楷體" w:cs="標楷體" w:hint="eastAsia"/>
                <w:kern w:val="0"/>
              </w:rPr>
              <w:t>災害</w:t>
            </w:r>
            <w:r w:rsidRPr="00607832">
              <w:rPr>
                <w:rFonts w:ascii="標楷體" w:eastAsia="標楷體" w:hAnsi="標楷體" w:cs="標楷體"/>
                <w:kern w:val="0"/>
              </w:rPr>
              <w:t>)</w:t>
            </w:r>
          </w:p>
        </w:tc>
        <w:tc>
          <w:tcPr>
            <w:tcW w:w="987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李文獻老師</w:t>
            </w:r>
          </w:p>
        </w:tc>
        <w:tc>
          <w:tcPr>
            <w:tcW w:w="10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周鴻騰老師</w:t>
            </w:r>
          </w:p>
        </w:tc>
      </w:tr>
      <w:tr w:rsidR="00D8767C" w:rsidRPr="00607832">
        <w:trPr>
          <w:trHeight w:val="381"/>
          <w:tblHeader/>
          <w:jc w:val="center"/>
        </w:trPr>
        <w:tc>
          <w:tcPr>
            <w:tcW w:w="136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</w:rPr>
            </w:pPr>
            <w:r w:rsidRPr="00607832">
              <w:rPr>
                <w:rFonts w:ascii="標楷體" w:eastAsia="標楷體" w:hAnsi="標楷體" w:cs="標楷體"/>
              </w:rPr>
              <w:t>11:00-11:10</w:t>
            </w:r>
          </w:p>
        </w:tc>
        <w:tc>
          <w:tcPr>
            <w:tcW w:w="16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休息</w:t>
            </w:r>
          </w:p>
        </w:tc>
        <w:tc>
          <w:tcPr>
            <w:tcW w:w="987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</w:p>
        </w:tc>
        <w:tc>
          <w:tcPr>
            <w:tcW w:w="10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</w:p>
        </w:tc>
      </w:tr>
      <w:tr w:rsidR="00D8767C" w:rsidRPr="00607832">
        <w:trPr>
          <w:trHeight w:val="381"/>
          <w:tblHeader/>
          <w:jc w:val="center"/>
        </w:trPr>
        <w:tc>
          <w:tcPr>
            <w:tcW w:w="136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</w:rPr>
            </w:pPr>
            <w:r w:rsidRPr="00607832">
              <w:rPr>
                <w:rFonts w:ascii="標楷體" w:eastAsia="標楷體" w:hAnsi="標楷體" w:cs="標楷體"/>
              </w:rPr>
              <w:t>11:10-12:10</w:t>
            </w:r>
          </w:p>
        </w:tc>
        <w:tc>
          <w:tcPr>
            <w:tcW w:w="16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教案探討與滾動式修正</w:t>
            </w:r>
          </w:p>
        </w:tc>
        <w:tc>
          <w:tcPr>
            <w:tcW w:w="987" w:type="pct"/>
            <w:vAlign w:val="center"/>
          </w:tcPr>
          <w:p w:rsidR="00D8767C" w:rsidRPr="00607832" w:rsidRDefault="00D8767C" w:rsidP="00811688">
            <w:pPr>
              <w:widowControl/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楊懿如教授</w:t>
            </w:r>
          </w:p>
        </w:tc>
        <w:tc>
          <w:tcPr>
            <w:tcW w:w="1025" w:type="pct"/>
            <w:vAlign w:val="center"/>
          </w:tcPr>
          <w:p w:rsidR="00D8767C" w:rsidRPr="00607832" w:rsidRDefault="00D8767C" w:rsidP="00811688">
            <w:pPr>
              <w:widowControl/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吳穎沺教授</w:t>
            </w:r>
          </w:p>
        </w:tc>
      </w:tr>
      <w:tr w:rsidR="00D8767C" w:rsidRPr="00607832">
        <w:trPr>
          <w:trHeight w:val="381"/>
          <w:tblHeader/>
          <w:jc w:val="center"/>
        </w:trPr>
        <w:tc>
          <w:tcPr>
            <w:tcW w:w="136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</w:rPr>
            </w:pPr>
            <w:r w:rsidRPr="00607832">
              <w:rPr>
                <w:rFonts w:ascii="標楷體" w:eastAsia="標楷體" w:hAnsi="標楷體" w:cs="標楷體"/>
              </w:rPr>
              <w:t>12:10-13:30</w:t>
            </w:r>
          </w:p>
        </w:tc>
        <w:tc>
          <w:tcPr>
            <w:tcW w:w="16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午餐</w:t>
            </w:r>
          </w:p>
        </w:tc>
        <w:tc>
          <w:tcPr>
            <w:tcW w:w="987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</w:p>
        </w:tc>
        <w:tc>
          <w:tcPr>
            <w:tcW w:w="10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</w:p>
        </w:tc>
      </w:tr>
      <w:tr w:rsidR="00D8767C" w:rsidRPr="00607832">
        <w:trPr>
          <w:trHeight w:val="207"/>
          <w:tblHeader/>
          <w:jc w:val="center"/>
        </w:trPr>
        <w:tc>
          <w:tcPr>
            <w:tcW w:w="136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</w:rPr>
            </w:pPr>
            <w:r w:rsidRPr="00607832">
              <w:rPr>
                <w:rFonts w:ascii="標楷體" w:eastAsia="標楷體" w:hAnsi="標楷體" w:cs="標楷體"/>
              </w:rPr>
              <w:t>13:30-14:50</w:t>
            </w:r>
          </w:p>
        </w:tc>
        <w:tc>
          <w:tcPr>
            <w:tcW w:w="16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教學演示分享二</w:t>
            </w:r>
          </w:p>
          <w:p w:rsidR="00D8767C" w:rsidRPr="00607832" w:rsidRDefault="00D8767C" w:rsidP="00811688">
            <w:pPr>
              <w:jc w:val="center"/>
              <w:rPr>
                <w:rFonts w:ascii="標楷體" w:eastAsia="標楷體" w:hAnsi="標楷體" w:cs="標楷體"/>
                <w:kern w:val="0"/>
              </w:rPr>
            </w:pPr>
            <w:r w:rsidRPr="00607832">
              <w:rPr>
                <w:rFonts w:ascii="標楷體" w:eastAsia="標楷體" w:hAnsi="標楷體" w:cs="標楷體"/>
                <w:kern w:val="0"/>
              </w:rPr>
              <w:t>(</w:t>
            </w:r>
            <w:r w:rsidRPr="00607832">
              <w:rPr>
                <w:rFonts w:ascii="標楷體" w:eastAsia="標楷體" w:hAnsi="標楷體" w:cs="標楷體" w:hint="eastAsia"/>
                <w:kern w:val="0"/>
              </w:rPr>
              <w:t>水資源</w:t>
            </w:r>
            <w:r w:rsidRPr="00607832">
              <w:rPr>
                <w:rFonts w:ascii="標楷體" w:eastAsia="標楷體" w:hAnsi="標楷體" w:cs="標楷體"/>
                <w:kern w:val="0"/>
              </w:rPr>
              <w:t>)</w:t>
            </w:r>
          </w:p>
        </w:tc>
        <w:tc>
          <w:tcPr>
            <w:tcW w:w="987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李文獻老師</w:t>
            </w:r>
          </w:p>
        </w:tc>
        <w:tc>
          <w:tcPr>
            <w:tcW w:w="10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周鴻騰老師</w:t>
            </w:r>
          </w:p>
        </w:tc>
      </w:tr>
      <w:tr w:rsidR="00D8767C" w:rsidRPr="00607832">
        <w:trPr>
          <w:trHeight w:val="381"/>
          <w:tblHeader/>
          <w:jc w:val="center"/>
        </w:trPr>
        <w:tc>
          <w:tcPr>
            <w:tcW w:w="136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</w:rPr>
            </w:pPr>
            <w:r w:rsidRPr="00607832">
              <w:rPr>
                <w:rFonts w:ascii="標楷體" w:eastAsia="標楷體" w:hAnsi="標楷體" w:cs="標楷體"/>
              </w:rPr>
              <w:t>14:50-15:00</w:t>
            </w:r>
          </w:p>
        </w:tc>
        <w:tc>
          <w:tcPr>
            <w:tcW w:w="16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休息</w:t>
            </w:r>
          </w:p>
        </w:tc>
        <w:tc>
          <w:tcPr>
            <w:tcW w:w="987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</w:p>
        </w:tc>
        <w:tc>
          <w:tcPr>
            <w:tcW w:w="10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</w:p>
        </w:tc>
      </w:tr>
      <w:tr w:rsidR="00D8767C" w:rsidRPr="00607832">
        <w:trPr>
          <w:trHeight w:val="365"/>
          <w:tblHeader/>
          <w:jc w:val="center"/>
        </w:trPr>
        <w:tc>
          <w:tcPr>
            <w:tcW w:w="136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</w:rPr>
            </w:pPr>
            <w:r w:rsidRPr="00607832">
              <w:rPr>
                <w:rFonts w:ascii="標楷體" w:eastAsia="標楷體" w:hAnsi="標楷體" w:cs="標楷體"/>
              </w:rPr>
              <w:t>15:00-16:00</w:t>
            </w:r>
          </w:p>
        </w:tc>
        <w:tc>
          <w:tcPr>
            <w:tcW w:w="16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教案探討與滾動式修正</w:t>
            </w:r>
          </w:p>
        </w:tc>
        <w:tc>
          <w:tcPr>
            <w:tcW w:w="987" w:type="pct"/>
            <w:vAlign w:val="center"/>
          </w:tcPr>
          <w:p w:rsidR="00D8767C" w:rsidRPr="00607832" w:rsidRDefault="00D8767C" w:rsidP="00811688">
            <w:pPr>
              <w:widowControl/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楊懿如教授</w:t>
            </w:r>
          </w:p>
        </w:tc>
        <w:tc>
          <w:tcPr>
            <w:tcW w:w="1025" w:type="pct"/>
            <w:vAlign w:val="center"/>
          </w:tcPr>
          <w:p w:rsidR="00D8767C" w:rsidRPr="00607832" w:rsidRDefault="00D8767C" w:rsidP="00811688">
            <w:pPr>
              <w:widowControl/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kern w:val="0"/>
              </w:rPr>
              <w:t>吳穎沺教授</w:t>
            </w:r>
          </w:p>
        </w:tc>
      </w:tr>
      <w:tr w:rsidR="00D8767C" w:rsidRPr="00607832">
        <w:trPr>
          <w:trHeight w:val="381"/>
          <w:tblHeader/>
          <w:jc w:val="center"/>
        </w:trPr>
        <w:tc>
          <w:tcPr>
            <w:tcW w:w="1363" w:type="pct"/>
            <w:vAlign w:val="center"/>
          </w:tcPr>
          <w:p w:rsidR="00D8767C" w:rsidRPr="00607832" w:rsidRDefault="00D8767C" w:rsidP="002E4976">
            <w:pPr>
              <w:jc w:val="center"/>
              <w:rPr>
                <w:rFonts w:ascii="標楷體" w:eastAsia="標楷體" w:hAnsi="標楷體" w:cs="標楷體"/>
              </w:rPr>
            </w:pPr>
            <w:r w:rsidRPr="00607832">
              <w:rPr>
                <w:rFonts w:ascii="標楷體" w:eastAsia="標楷體" w:hAnsi="標楷體" w:cs="標楷體"/>
              </w:rPr>
              <w:t>16:00-16:30</w:t>
            </w:r>
          </w:p>
        </w:tc>
        <w:tc>
          <w:tcPr>
            <w:tcW w:w="1625" w:type="pct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</w:rPr>
              <w:t>問題討論與意見回饋</w:t>
            </w:r>
          </w:p>
        </w:tc>
        <w:tc>
          <w:tcPr>
            <w:tcW w:w="1" w:type="pct"/>
            <w:gridSpan w:val="2"/>
            <w:vAlign w:val="center"/>
          </w:tcPr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  <w:color w:val="000000"/>
                <w:kern w:val="0"/>
              </w:rPr>
            </w:pPr>
            <w:r>
              <w:rPr>
                <w:rFonts w:ascii="Times New Roman" w:eastAsia="標楷體" w:hAnsi="標楷體" w:cs="標楷體" w:hint="eastAsia"/>
              </w:rPr>
              <w:t>教育部、</w:t>
            </w:r>
            <w:r w:rsidRPr="00607832">
              <w:rPr>
                <w:rFonts w:ascii="標楷體" w:eastAsia="標楷體" w:hAnsi="標楷體" w:cs="標楷體" w:hint="eastAsia"/>
                <w:color w:val="000000"/>
              </w:rPr>
              <w:t>賴信志</w:t>
            </w: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教授、</w:t>
            </w:r>
          </w:p>
          <w:p w:rsidR="00D8767C" w:rsidRPr="00607832" w:rsidRDefault="00D8767C" w:rsidP="00811688">
            <w:pPr>
              <w:jc w:val="center"/>
              <w:rPr>
                <w:rFonts w:ascii="標楷體" w:eastAsia="標楷體" w:hAnsi="標楷體" w:cs="Times New Roman"/>
              </w:rPr>
            </w:pPr>
            <w:r w:rsidRPr="00607832">
              <w:rPr>
                <w:rFonts w:ascii="標楷體" w:eastAsia="標楷體" w:hAnsi="標楷體" w:cs="標楷體" w:hint="eastAsia"/>
                <w:color w:val="000000"/>
                <w:kern w:val="0"/>
              </w:rPr>
              <w:t>楊懿如教授、吳穎沺教授</w:t>
            </w:r>
          </w:p>
        </w:tc>
      </w:tr>
    </w:tbl>
    <w:p w:rsidR="00D8767C" w:rsidRPr="00F362EF" w:rsidRDefault="00D8767C" w:rsidP="002E4976">
      <w:pPr>
        <w:rPr>
          <w:rFonts w:cs="Times New Roman"/>
        </w:rPr>
      </w:pPr>
    </w:p>
    <w:p w:rsidR="00D8767C" w:rsidRPr="00F362EF" w:rsidRDefault="00D8767C" w:rsidP="002E4976">
      <w:pPr>
        <w:pStyle w:val="ListParagraph"/>
        <w:ind w:leftChars="0"/>
        <w:jc w:val="center"/>
        <w:rPr>
          <w:rFonts w:ascii="標楷體" w:eastAsia="標楷體" w:hAnsi="標楷體" w:cs="Times New Roman"/>
        </w:rPr>
      </w:pPr>
    </w:p>
    <w:p w:rsidR="00D8767C" w:rsidRPr="00F362EF" w:rsidRDefault="00D8767C" w:rsidP="002E4976">
      <w:pPr>
        <w:rPr>
          <w:rFonts w:ascii="標楷體" w:eastAsia="標楷體" w:hAnsi="標楷體" w:cs="Times New Roman"/>
        </w:rPr>
      </w:pPr>
      <w:r w:rsidRPr="00F362EF">
        <w:rPr>
          <w:rFonts w:ascii="標楷體" w:eastAsia="標楷體" w:hAnsi="標楷體" w:cs="標楷體" w:hint="eastAsia"/>
          <w:sz w:val="28"/>
          <w:szCs w:val="28"/>
        </w:rPr>
        <w:t>八、</w:t>
      </w:r>
      <w:r w:rsidRPr="00F362EF">
        <w:rPr>
          <w:rFonts w:ascii="標楷體" w:eastAsia="標楷體" w:hAnsi="標楷體" w:cs="標楷體"/>
          <w:sz w:val="28"/>
          <w:szCs w:val="28"/>
        </w:rPr>
        <w:t xml:space="preserve">  </w:t>
      </w:r>
      <w:r w:rsidRPr="00F362EF">
        <w:rPr>
          <w:rFonts w:ascii="標楷體" w:eastAsia="標楷體" w:hAnsi="標楷體" w:cs="標楷體" w:hint="eastAsia"/>
          <w:sz w:val="28"/>
          <w:szCs w:val="28"/>
        </w:rPr>
        <w:t>交通與住宿資訊</w:t>
      </w:r>
      <w:r w:rsidRPr="00F362EF">
        <w:rPr>
          <w:rFonts w:ascii="標楷體" w:eastAsia="標楷體" w:hAnsi="標楷體" w:cs="標楷體"/>
          <w:sz w:val="28"/>
          <w:szCs w:val="28"/>
        </w:rPr>
        <w:t>(</w:t>
      </w:r>
      <w:r w:rsidRPr="00F362EF">
        <w:rPr>
          <w:rFonts w:ascii="標楷體" w:eastAsia="標楷體" w:hAnsi="標楷體" w:cs="標楷體" w:hint="eastAsia"/>
          <w:sz w:val="28"/>
          <w:szCs w:val="28"/>
        </w:rPr>
        <w:t>地址：臺北市大安區羅斯福路四段</w:t>
      </w:r>
      <w:r w:rsidRPr="00F362EF">
        <w:rPr>
          <w:rFonts w:ascii="標楷體" w:eastAsia="標楷體" w:hAnsi="標楷體" w:cs="標楷體"/>
          <w:sz w:val="28"/>
          <w:szCs w:val="28"/>
        </w:rPr>
        <w:t>1</w:t>
      </w:r>
      <w:r w:rsidRPr="00F362EF">
        <w:rPr>
          <w:rFonts w:ascii="標楷體" w:eastAsia="標楷體" w:hAnsi="標楷體" w:cs="標楷體" w:hint="eastAsia"/>
          <w:sz w:val="28"/>
          <w:szCs w:val="28"/>
        </w:rPr>
        <w:t>號</w:t>
      </w:r>
      <w:r w:rsidRPr="00F362EF">
        <w:rPr>
          <w:rFonts w:ascii="標楷體" w:eastAsia="標楷體" w:hAnsi="標楷體" w:cs="標楷體"/>
          <w:sz w:val="28"/>
          <w:szCs w:val="28"/>
        </w:rPr>
        <w:t>)</w:t>
      </w:r>
    </w:p>
    <w:p w:rsidR="00D8767C" w:rsidRPr="00F362EF" w:rsidRDefault="00D8767C" w:rsidP="002E4976">
      <w:pPr>
        <w:jc w:val="center"/>
        <w:rPr>
          <w:rFonts w:ascii="標楷體" w:eastAsia="標楷體" w:hAnsi="標楷體" w:cs="Times New Roman"/>
        </w:rPr>
      </w:pPr>
    </w:p>
    <w:p w:rsidR="00D8767C" w:rsidRPr="00FE0E7A" w:rsidRDefault="00D8767C" w:rsidP="002E4976">
      <w:pPr>
        <w:pStyle w:val="ListParagraph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  <w:bCs/>
        </w:rPr>
      </w:pPr>
      <w:r w:rsidRPr="00FE0E7A">
        <w:rPr>
          <w:rFonts w:ascii="標楷體" w:eastAsia="標楷體" w:hAnsi="標楷體" w:cs="標楷體" w:hint="eastAsia"/>
          <w:b/>
          <w:bCs/>
        </w:rPr>
        <w:t>公車資訊</w:t>
      </w:r>
    </w:p>
    <w:p w:rsidR="00D8767C" w:rsidRDefault="00D8767C" w:rsidP="002E4976">
      <w:pPr>
        <w:pStyle w:val="ListParagraph"/>
        <w:ind w:leftChars="0"/>
        <w:rPr>
          <w:rFonts w:ascii="標楷體" w:eastAsia="標楷體" w:hAnsi="標楷體" w:cs="Times New Roman"/>
        </w:rPr>
      </w:pPr>
      <w:r w:rsidRPr="00F362EF">
        <w:rPr>
          <w:rFonts w:ascii="標楷體" w:eastAsia="標楷體" w:hAnsi="標楷體" w:cs="標楷體"/>
        </w:rPr>
        <w:t xml:space="preserve">   </w:t>
      </w:r>
      <w:r w:rsidRPr="00F362EF">
        <w:rPr>
          <w:rFonts w:ascii="標楷體" w:eastAsia="標楷體" w:hAnsi="標楷體" w:cs="標楷體" w:hint="eastAsia"/>
        </w:rPr>
        <w:t>可透過臺北市政府製作的「</w:t>
      </w:r>
      <w:hyperlink r:id="rId10" w:tgtFrame="_blank" w:history="1">
        <w:r w:rsidRPr="00F362EF">
          <w:rPr>
            <w:rStyle w:val="Hyperlink"/>
            <w:rFonts w:ascii="標楷體" w:eastAsia="標楷體" w:hAnsi="標楷體" w:cs="標楷體"/>
            <w:shd w:val="clear" w:color="auto" w:fill="FFFFFF"/>
          </w:rPr>
          <w:t>5284</w:t>
        </w:r>
        <w:r w:rsidRPr="00F362EF">
          <w:rPr>
            <w:rStyle w:val="Hyperlink"/>
            <w:rFonts w:ascii="標楷體" w:eastAsia="標楷體" w:hAnsi="標楷體" w:cs="標楷體" w:hint="eastAsia"/>
            <w:shd w:val="clear" w:color="auto" w:fill="FFFFFF"/>
          </w:rPr>
          <w:t>我愛巴士</w:t>
        </w:r>
      </w:hyperlink>
      <w:r w:rsidRPr="00F362EF">
        <w:rPr>
          <w:rFonts w:ascii="標楷體" w:eastAsia="標楷體" w:hAnsi="標楷體" w:cs="標楷體" w:hint="eastAsia"/>
        </w:rPr>
        <w:t>」網站，查詢公車班次、路線。</w:t>
      </w:r>
    </w:p>
    <w:p w:rsidR="00D8767C" w:rsidRDefault="00D8767C" w:rsidP="002E4976">
      <w:pPr>
        <w:pStyle w:val="ListParagraph"/>
        <w:ind w:leftChars="0"/>
        <w:rPr>
          <w:rFonts w:ascii="標楷體" w:eastAsia="標楷體" w:hAnsi="標楷體" w:cs="Times New Roman"/>
        </w:rPr>
      </w:pPr>
    </w:p>
    <w:tbl>
      <w:tblPr>
        <w:tblW w:w="5000" w:type="pct"/>
        <w:tblInd w:w="-106" w:type="dxa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ook w:val="00A0"/>
      </w:tblPr>
      <w:tblGrid>
        <w:gridCol w:w="2308"/>
        <w:gridCol w:w="7546"/>
      </w:tblGrid>
      <w:tr w:rsidR="00D8767C" w:rsidRPr="00607832">
        <w:tc>
          <w:tcPr>
            <w:tcW w:w="1943" w:type="dxa"/>
            <w:tcBorders>
              <w:bottom w:val="single" w:sz="12" w:space="0" w:color="C2D69B"/>
            </w:tcBorders>
          </w:tcPr>
          <w:p w:rsidR="00D8767C" w:rsidRPr="00607832" w:rsidRDefault="00D8767C" w:rsidP="00607832">
            <w:pPr>
              <w:widowControl/>
              <w:rPr>
                <w:rFonts w:ascii="標楷體" w:eastAsia="標楷體" w:hAnsi="標楷體" w:cs="Times New Roman"/>
                <w:b/>
                <w:bCs/>
                <w:color w:val="76923C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站牌名稱</w:t>
            </w:r>
          </w:p>
        </w:tc>
        <w:tc>
          <w:tcPr>
            <w:tcW w:w="6353" w:type="dxa"/>
            <w:tcBorders>
              <w:bottom w:val="single" w:sz="12" w:space="0" w:color="C2D69B"/>
            </w:tcBorders>
          </w:tcPr>
          <w:p w:rsidR="00D8767C" w:rsidRPr="00607832" w:rsidRDefault="00D8767C" w:rsidP="00607832">
            <w:pPr>
              <w:widowControl/>
              <w:rPr>
                <w:rFonts w:ascii="標楷體" w:eastAsia="標楷體" w:hAnsi="標楷體" w:cs="Times New Roman"/>
                <w:b/>
                <w:bCs/>
                <w:color w:val="76923C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路線公車</w:t>
            </w:r>
          </w:p>
        </w:tc>
      </w:tr>
      <w:tr w:rsidR="00D8767C" w:rsidRPr="00607832">
        <w:tc>
          <w:tcPr>
            <w:tcW w:w="1943" w:type="dxa"/>
            <w:shd w:val="clear" w:color="auto" w:fill="EAF1DD"/>
          </w:tcPr>
          <w:p w:rsidR="00D8767C" w:rsidRPr="00607832" w:rsidRDefault="00D8767C" w:rsidP="00607832">
            <w:pPr>
              <w:widowControl/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捷運公館站一</w:t>
            </w:r>
            <w:r w:rsidRPr="00607832"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  <w:t>(</w:t>
            </w: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羅斯福路</w:t>
            </w:r>
            <w:r w:rsidRPr="00607832"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  <w:t>)</w:t>
            </w:r>
          </w:p>
        </w:tc>
        <w:tc>
          <w:tcPr>
            <w:tcW w:w="6353" w:type="dxa"/>
            <w:shd w:val="clear" w:color="auto" w:fill="EAF1DD"/>
          </w:tcPr>
          <w:p w:rsidR="00D8767C" w:rsidRPr="00607832" w:rsidRDefault="00D8767C" w:rsidP="00607832">
            <w:pPr>
              <w:widowControl/>
              <w:rPr>
                <w:rFonts w:ascii="標楷體" w:eastAsia="標楷體" w:hAnsi="標楷體" w:cs="標楷體"/>
                <w:color w:val="76923C"/>
                <w:kern w:val="0"/>
              </w:rPr>
            </w:pP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254</w:t>
            </w:r>
          </w:p>
        </w:tc>
      </w:tr>
      <w:tr w:rsidR="00D8767C" w:rsidRPr="00607832">
        <w:tc>
          <w:tcPr>
            <w:tcW w:w="1943" w:type="dxa"/>
          </w:tcPr>
          <w:p w:rsidR="00D8767C" w:rsidRPr="00607832" w:rsidRDefault="00D8767C" w:rsidP="00607832">
            <w:pPr>
              <w:widowControl/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捷運公館站一</w:t>
            </w:r>
            <w:r w:rsidRPr="00607832"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  <w:t>(</w:t>
            </w: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公車專用道</w:t>
            </w:r>
            <w:r w:rsidRPr="00607832"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  <w:t>-</w:t>
            </w: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往西區方向</w:t>
            </w:r>
            <w:r w:rsidRPr="00607832"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  <w:t>)</w:t>
            </w:r>
          </w:p>
        </w:tc>
        <w:tc>
          <w:tcPr>
            <w:tcW w:w="6353" w:type="dxa"/>
          </w:tcPr>
          <w:p w:rsidR="00D8767C" w:rsidRPr="00607832" w:rsidRDefault="00D8767C" w:rsidP="00607832">
            <w:pPr>
              <w:widowControl/>
              <w:rPr>
                <w:rFonts w:ascii="標楷體" w:eastAsia="標楷體" w:hAnsi="標楷體" w:cs="標楷體"/>
                <w:color w:val="76923C"/>
                <w:kern w:val="0"/>
              </w:rPr>
            </w:pP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0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南、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1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109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208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208(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高架線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)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208(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區間車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)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208(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基河二期國宅線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)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236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251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252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253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278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284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284(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直行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)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290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52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642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643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644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648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660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671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672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673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676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74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907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、景美女中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-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榮總快速公車、棕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12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、綠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11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、綠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13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、藍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28</w:t>
            </w:r>
          </w:p>
        </w:tc>
      </w:tr>
      <w:tr w:rsidR="00D8767C" w:rsidRPr="00607832">
        <w:tc>
          <w:tcPr>
            <w:tcW w:w="1943" w:type="dxa"/>
            <w:shd w:val="clear" w:color="auto" w:fill="EAF1DD"/>
          </w:tcPr>
          <w:p w:rsidR="00D8767C" w:rsidRPr="00607832" w:rsidRDefault="00D8767C" w:rsidP="00607832">
            <w:pPr>
              <w:widowControl/>
              <w:rPr>
                <w:rFonts w:ascii="標楷體" w:eastAsia="標楷體" w:hAnsi="標楷體" w:cs="Times New Roman"/>
                <w:b/>
                <w:bCs/>
                <w:color w:val="76923C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捷運公館站一</w:t>
            </w:r>
            <w:r w:rsidRPr="00607832"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  <w:t>(</w:t>
            </w: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公車專用道</w:t>
            </w:r>
            <w:r w:rsidRPr="00607832"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  <w:t>-</w:t>
            </w: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往新店方向</w:t>
            </w:r>
            <w:r w:rsidRPr="00607832">
              <w:rPr>
                <w:rFonts w:ascii="標楷體" w:eastAsia="標楷體" w:hAnsi="標楷體" w:cs="標楷體"/>
                <w:b/>
                <w:bCs/>
                <w:color w:val="76923C"/>
                <w:kern w:val="0"/>
                <w:bdr w:val="none" w:sz="0" w:space="0" w:color="auto" w:frame="1"/>
              </w:rPr>
              <w:t>)</w:t>
            </w:r>
          </w:p>
        </w:tc>
        <w:tc>
          <w:tcPr>
            <w:tcW w:w="6353" w:type="dxa"/>
            <w:shd w:val="clear" w:color="auto" w:fill="EAF1DD"/>
          </w:tcPr>
          <w:p w:rsidR="00D8767C" w:rsidRPr="00607832" w:rsidRDefault="00D8767C" w:rsidP="00607832">
            <w:pPr>
              <w:widowControl/>
              <w:rPr>
                <w:rFonts w:ascii="標楷體" w:eastAsia="標楷體" w:hAnsi="標楷體" w:cs="標楷體"/>
                <w:color w:val="76923C"/>
                <w:kern w:val="0"/>
              </w:rPr>
            </w:pP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207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278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280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280(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直達車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)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284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311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505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530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606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606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區間車、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668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 xml:space="preserve"> 675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676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、松江幹線、松江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-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新生幹線、敦化幹線、藍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28</w:t>
            </w:r>
          </w:p>
        </w:tc>
      </w:tr>
      <w:tr w:rsidR="00D8767C" w:rsidRPr="00607832">
        <w:tc>
          <w:tcPr>
            <w:tcW w:w="1943" w:type="dxa"/>
          </w:tcPr>
          <w:p w:rsidR="00D8767C" w:rsidRPr="00607832" w:rsidRDefault="00D8767C" w:rsidP="00607832">
            <w:pPr>
              <w:widowControl/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公館</w:t>
            </w:r>
            <w:r w:rsidRPr="00607832"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  <w:t xml:space="preserve"> (</w:t>
            </w: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羅斯福路基隆路口</w:t>
            </w:r>
            <w:r w:rsidRPr="00607832"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  <w:t>)</w:t>
            </w:r>
          </w:p>
        </w:tc>
        <w:tc>
          <w:tcPr>
            <w:tcW w:w="6353" w:type="dxa"/>
          </w:tcPr>
          <w:p w:rsidR="00D8767C" w:rsidRPr="00607832" w:rsidRDefault="00D8767C" w:rsidP="00607832">
            <w:pPr>
              <w:widowControl/>
              <w:rPr>
                <w:rFonts w:ascii="標楷體" w:eastAsia="標楷體" w:hAnsi="標楷體" w:cs="標楷體"/>
                <w:color w:val="76923C"/>
                <w:kern w:val="0"/>
              </w:rPr>
            </w:pP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671</w:t>
            </w:r>
          </w:p>
        </w:tc>
      </w:tr>
      <w:tr w:rsidR="00D8767C" w:rsidRPr="00607832">
        <w:tc>
          <w:tcPr>
            <w:tcW w:w="1943" w:type="dxa"/>
            <w:shd w:val="clear" w:color="auto" w:fill="EAF1DD"/>
          </w:tcPr>
          <w:p w:rsidR="00D8767C" w:rsidRPr="00607832" w:rsidRDefault="00D8767C" w:rsidP="00607832">
            <w:pPr>
              <w:widowControl/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</w:pP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公館</w:t>
            </w:r>
            <w:r w:rsidRPr="00607832"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  <w:t xml:space="preserve"> (</w:t>
            </w:r>
            <w:r w:rsidRPr="00607832">
              <w:rPr>
                <w:rFonts w:ascii="標楷體" w:eastAsia="標楷體" w:hAnsi="標楷體" w:cs="標楷體" w:hint="eastAsia"/>
                <w:b/>
                <w:bCs/>
                <w:color w:val="76923C"/>
                <w:kern w:val="0"/>
              </w:rPr>
              <w:t>基隆路</w:t>
            </w:r>
            <w:r w:rsidRPr="00607832">
              <w:rPr>
                <w:rFonts w:ascii="標楷體" w:eastAsia="標楷體" w:hAnsi="標楷體" w:cs="標楷體"/>
                <w:b/>
                <w:bCs/>
                <w:color w:val="76923C"/>
                <w:kern w:val="0"/>
              </w:rPr>
              <w:t>)</w:t>
            </w:r>
          </w:p>
        </w:tc>
        <w:tc>
          <w:tcPr>
            <w:tcW w:w="6353" w:type="dxa"/>
            <w:shd w:val="clear" w:color="auto" w:fill="EAF1DD"/>
          </w:tcPr>
          <w:p w:rsidR="00D8767C" w:rsidRPr="00607832" w:rsidRDefault="00D8767C" w:rsidP="00607832">
            <w:pPr>
              <w:widowControl/>
              <w:rPr>
                <w:rFonts w:ascii="標楷體" w:eastAsia="標楷體" w:hAnsi="標楷體" w:cs="標楷體"/>
                <w:color w:val="76923C"/>
                <w:kern w:val="0"/>
              </w:rPr>
            </w:pP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1 207 254 275 275(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副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 xml:space="preserve">) 650 672 673 907 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南港軟體園區通勤專車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(</w:t>
            </w:r>
            <w:r w:rsidRPr="00607832">
              <w:rPr>
                <w:rFonts w:ascii="標楷體" w:eastAsia="標楷體" w:hAnsi="標楷體" w:cs="標楷體" w:hint="eastAsia"/>
                <w:color w:val="76923C"/>
                <w:kern w:val="0"/>
              </w:rPr>
              <w:t>雙和線</w:t>
            </w:r>
            <w:r w:rsidRPr="00607832">
              <w:rPr>
                <w:rFonts w:ascii="標楷體" w:eastAsia="標楷體" w:hAnsi="標楷體" w:cs="標楷體"/>
                <w:color w:val="76923C"/>
                <w:kern w:val="0"/>
              </w:rPr>
              <w:t>)</w:t>
            </w:r>
          </w:p>
        </w:tc>
      </w:tr>
    </w:tbl>
    <w:p w:rsidR="00D8767C" w:rsidRDefault="00D8767C" w:rsidP="002E4976">
      <w:pPr>
        <w:pStyle w:val="ListParagraph"/>
        <w:ind w:leftChars="0"/>
        <w:rPr>
          <w:rFonts w:ascii="標楷體" w:eastAsia="標楷體" w:hAnsi="標楷體" w:cs="Times New Roman"/>
        </w:rPr>
      </w:pPr>
    </w:p>
    <w:p w:rsidR="00D8767C" w:rsidRPr="00F362EF" w:rsidRDefault="00D8767C" w:rsidP="002E4976">
      <w:pPr>
        <w:pStyle w:val="ListParagraph"/>
        <w:ind w:leftChars="0"/>
        <w:jc w:val="center"/>
        <w:rPr>
          <w:rFonts w:ascii="標楷體" w:eastAsia="標楷體" w:hAnsi="標楷體" w:cs="Times New Roman"/>
        </w:rPr>
      </w:pPr>
      <w:r>
        <w:rPr>
          <w:noProof/>
        </w:rPr>
        <w:pict>
          <v:rect id="矩形 13" o:spid="_x0000_s1026" style="position:absolute;left:0;text-align:left;margin-left:7.95pt;margin-top:95.3pt;width:90.4pt;height:42.6pt;z-index:251659264;visibility:visible" strokecolor="#c0504d" strokeweight="2.25pt">
            <v:stroke dashstyle="dash"/>
            <v:shadow color="#868686"/>
            <v:textbox>
              <w:txbxContent>
                <w:p w:rsidR="00D8767C" w:rsidRDefault="00D8767C" w:rsidP="00E40867">
                  <w:pPr>
                    <w:jc w:val="center"/>
                    <w:rPr>
                      <w:rFonts w:ascii="標楷體" w:eastAsia="標楷體" w:hAnsi="標楷體" w:cs="Times New Roman"/>
                      <w:b/>
                      <w:bCs/>
                      <w:color w:val="0000FF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bCs/>
                      <w:color w:val="0000FF"/>
                    </w:rPr>
                    <w:t>站牌名：</w:t>
                  </w:r>
                </w:p>
                <w:p w:rsidR="00D8767C" w:rsidRDefault="00D8767C" w:rsidP="00E40867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bCs/>
                      <w:color w:val="0000FF"/>
                    </w:rPr>
                    <w:t>台大</w:t>
                  </w:r>
                </w:p>
              </w:txbxContent>
            </v:textbox>
          </v:rect>
        </w:pict>
      </w:r>
      <w:r>
        <w:rPr>
          <w:noProof/>
        </w:rPr>
        <w:pict>
          <v:rect id="矩形 12" o:spid="_x0000_s1027" style="position:absolute;left:0;text-align:left;margin-left:7.95pt;margin-top:163.25pt;width:90.4pt;height:41.35pt;z-index:251660288;visibility:visible" strokecolor="#c0504d" strokeweight="2.25pt">
            <v:stroke dashstyle="dash"/>
            <v:shadow color="#868686"/>
            <v:textbox>
              <w:txbxContent>
                <w:p w:rsidR="00D8767C" w:rsidRDefault="00D8767C" w:rsidP="00E40867">
                  <w:pPr>
                    <w:jc w:val="center"/>
                    <w:rPr>
                      <w:rFonts w:ascii="標楷體" w:eastAsia="標楷體" w:hAnsi="標楷體" w:cs="Times New Roman"/>
                      <w:b/>
                      <w:bCs/>
                      <w:color w:val="0000FF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bCs/>
                      <w:color w:val="0000FF"/>
                    </w:rPr>
                    <w:t>站牌名：</w:t>
                  </w:r>
                </w:p>
                <w:p w:rsidR="00D8767C" w:rsidRDefault="00D8767C" w:rsidP="00E40867">
                  <w:pPr>
                    <w:jc w:val="center"/>
                    <w:rPr>
                      <w:rFonts w:ascii="標楷體" w:eastAsia="標楷體" w:hAnsi="標楷體" w:cs="Times New Roman"/>
                      <w:b/>
                      <w:bCs/>
                      <w:color w:val="0000FF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bCs/>
                      <w:color w:val="0000FF"/>
                    </w:rPr>
                    <w:t>捷運公館站</w:t>
                  </w:r>
                </w:p>
              </w:txbxContent>
            </v:textbox>
          </v:rect>
        </w:pict>
      </w:r>
      <w:r>
        <w:rPr>
          <w:noProof/>
        </w:rPr>
        <w:pict>
          <v:oval id="橢圓 11" o:spid="_x0000_s1028" style="position:absolute;left:0;text-align:left;margin-left:103.55pt;margin-top:149.9pt;width:36.3pt;height:59.9pt;z-index:251658240;visibility:visible" filled="f" strokecolor="red" strokeweight="4.5pt"/>
        </w:pict>
      </w:r>
      <w:r>
        <w:rPr>
          <w:noProof/>
        </w:rPr>
        <w:pict>
          <v:oval id="橢圓 10" o:spid="_x0000_s1029" style="position:absolute;left:0;text-align:left;margin-left:103.55pt;margin-top:84.35pt;width:36.3pt;height:59.9pt;z-index:251657216;visibility:visible" filled="f" strokecolor="red" strokeweight="4.5pt"/>
        </w:pict>
      </w:r>
      <w:r w:rsidRPr="001901D2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i1025" type="#_x0000_t75" alt="http://visitorcenter.cloud.ntu.edu.tw/images/p5/map1.jpg" style="width:365.25pt;height:275.25pt;visibility:visible">
            <v:imagedata r:id="rId11" o:title=""/>
          </v:shape>
        </w:pict>
      </w:r>
    </w:p>
    <w:p w:rsidR="00D8767C" w:rsidRDefault="00D8767C" w:rsidP="002E4976">
      <w:pPr>
        <w:pStyle w:val="ListParagraph"/>
        <w:ind w:leftChars="0"/>
        <w:jc w:val="center"/>
        <w:rPr>
          <w:rFonts w:ascii="標楷體" w:eastAsia="標楷體" w:hAnsi="標楷體" w:cs="Times New Roman"/>
        </w:rPr>
      </w:pPr>
    </w:p>
    <w:p w:rsidR="00D8767C" w:rsidRPr="00F362EF" w:rsidRDefault="00D8767C" w:rsidP="002E4976">
      <w:pPr>
        <w:pStyle w:val="ListParagraph"/>
        <w:ind w:leftChars="0"/>
        <w:jc w:val="center"/>
        <w:rPr>
          <w:rFonts w:ascii="標楷體" w:eastAsia="標楷體" w:hAnsi="標楷體" w:cs="Times New Roman"/>
        </w:rPr>
      </w:pPr>
    </w:p>
    <w:p w:rsidR="00D8767C" w:rsidRPr="00FE0E7A" w:rsidRDefault="00D8767C" w:rsidP="002E4976">
      <w:pPr>
        <w:pStyle w:val="ListParagraph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  <w:bCs/>
        </w:rPr>
      </w:pPr>
      <w:r w:rsidRPr="00FE0E7A">
        <w:rPr>
          <w:rFonts w:ascii="標楷體" w:eastAsia="標楷體" w:hAnsi="標楷體" w:cs="標楷體" w:hint="eastAsia"/>
          <w:b/>
          <w:bCs/>
        </w:rPr>
        <w:t>捷運資訊</w:t>
      </w:r>
    </w:p>
    <w:p w:rsidR="00D8767C" w:rsidRDefault="00D8767C" w:rsidP="002E4976">
      <w:pPr>
        <w:pStyle w:val="ListParagraph"/>
        <w:ind w:leftChars="0"/>
        <w:rPr>
          <w:rFonts w:ascii="標楷體" w:eastAsia="標楷體" w:hAnsi="標楷體" w:cs="Times New Roman"/>
          <w:color w:val="000000"/>
          <w:shd w:val="clear" w:color="auto" w:fill="FFFFFF"/>
        </w:rPr>
      </w:pPr>
      <w:r w:rsidRPr="00F362EF">
        <w:rPr>
          <w:rFonts w:ascii="標楷體" w:eastAsia="標楷體" w:hAnsi="標楷體" w:cs="標楷體"/>
          <w:color w:val="000000"/>
          <w:shd w:val="clear" w:color="auto" w:fill="FFFFFF"/>
        </w:rPr>
        <w:t xml:space="preserve">   </w:t>
      </w:r>
      <w:r w:rsidRPr="00F362EF">
        <w:rPr>
          <w:rFonts w:ascii="標楷體" w:eastAsia="標楷體" w:hAnsi="標楷體" w:cs="標楷體" w:hint="eastAsia"/>
          <w:color w:val="000000"/>
          <w:shd w:val="clear" w:color="auto" w:fill="FFFFFF"/>
        </w:rPr>
        <w:t>於捷運公館站</w:t>
      </w:r>
      <w:r w:rsidRPr="00F362EF">
        <w:rPr>
          <w:rFonts w:ascii="標楷體" w:eastAsia="標楷體" w:hAnsi="標楷體" w:cs="標楷體"/>
          <w:color w:val="000000"/>
          <w:shd w:val="clear" w:color="auto" w:fill="FFFFFF"/>
        </w:rPr>
        <w:t>3</w:t>
      </w:r>
      <w:r w:rsidRPr="00F362EF">
        <w:rPr>
          <w:rFonts w:ascii="標楷體" w:eastAsia="標楷體" w:hAnsi="標楷體" w:cs="標楷體" w:hint="eastAsia"/>
          <w:color w:val="000000"/>
          <w:shd w:val="clear" w:color="auto" w:fill="FFFFFF"/>
        </w:rPr>
        <w:t>號出口，步行</w:t>
      </w:r>
      <w:r w:rsidRPr="00F362EF">
        <w:rPr>
          <w:rFonts w:ascii="標楷體" w:eastAsia="標楷體" w:hAnsi="標楷體" w:cs="標楷體"/>
          <w:color w:val="000000"/>
          <w:shd w:val="clear" w:color="auto" w:fill="FFFFFF"/>
        </w:rPr>
        <w:t>3</w:t>
      </w:r>
      <w:r w:rsidRPr="00F362EF">
        <w:rPr>
          <w:rFonts w:ascii="標楷體" w:eastAsia="標楷體" w:hAnsi="標楷體" w:cs="標楷體" w:hint="eastAsia"/>
          <w:color w:val="000000"/>
          <w:shd w:val="clear" w:color="auto" w:fill="FFFFFF"/>
        </w:rPr>
        <w:t>分鐘左右可達臺灣大學校門口（羅斯福路與新生南路交口）；或</w:t>
      </w:r>
      <w:r w:rsidRPr="00F362EF">
        <w:rPr>
          <w:rFonts w:ascii="標楷體" w:eastAsia="標楷體" w:hAnsi="標楷體" w:cs="標楷體"/>
          <w:color w:val="000000"/>
          <w:shd w:val="clear" w:color="auto" w:fill="FFFFFF"/>
        </w:rPr>
        <w:t>2</w:t>
      </w:r>
      <w:r w:rsidRPr="00F362EF">
        <w:rPr>
          <w:rFonts w:ascii="標楷體" w:eastAsia="標楷體" w:hAnsi="標楷體" w:cs="標楷體" w:hint="eastAsia"/>
          <w:color w:val="000000"/>
          <w:shd w:val="clear" w:color="auto" w:fill="FFFFFF"/>
        </w:rPr>
        <w:t>號出口接臺灣大學舟山路出口（羅斯福路與舟山路交口）。</w:t>
      </w:r>
    </w:p>
    <w:p w:rsidR="00D8767C" w:rsidRDefault="00D8767C" w:rsidP="002E4976">
      <w:pPr>
        <w:pStyle w:val="ListParagraph"/>
        <w:ind w:leftChars="0"/>
        <w:rPr>
          <w:rFonts w:ascii="標楷體" w:eastAsia="標楷體" w:hAnsi="標楷體" w:cs="Times New Roman"/>
          <w:color w:val="000000"/>
          <w:shd w:val="clear" w:color="auto" w:fill="FFFFFF"/>
        </w:rPr>
      </w:pPr>
    </w:p>
    <w:p w:rsidR="00D8767C" w:rsidRPr="00374C53" w:rsidRDefault="00D8767C" w:rsidP="00D4658D">
      <w:pPr>
        <w:pStyle w:val="ListParagraph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開車</w:t>
      </w:r>
    </w:p>
    <w:p w:rsidR="00D8767C" w:rsidRDefault="00D8767C" w:rsidP="00B476EA">
      <w:pPr>
        <w:pStyle w:val="ListParagraph"/>
        <w:ind w:left="31680" w:hangingChars="508" w:firstLine="31680"/>
        <w:rPr>
          <w:rFonts w:ascii="標楷體" w:eastAsia="標楷體" w:hAnsi="標楷體" w:cs="Times New Roman"/>
          <w:kern w:val="0"/>
        </w:rPr>
      </w:pPr>
      <w:r w:rsidRPr="002D0BC3">
        <w:rPr>
          <w:rFonts w:ascii="標楷體" w:eastAsia="標楷體" w:hAnsi="標楷體" w:cs="標楷體" w:hint="eastAsia"/>
          <w:kern w:val="0"/>
        </w:rPr>
        <w:t>國道一號：松江路交流道下，轉建國高架道路南行至和平東路出口，續行辛亥路至基隆路右轉，直行至羅斯福路再右轉，於右側</w:t>
      </w:r>
      <w:r w:rsidRPr="002D0BC3">
        <w:rPr>
          <w:rFonts w:ascii="標楷體" w:eastAsia="標楷體" w:hAnsi="標楷體" w:cs="標楷體" w:hint="eastAsia"/>
          <w:kern w:val="0"/>
          <w:bdr w:val="none" w:sz="0" w:space="0" w:color="auto" w:frame="1"/>
        </w:rPr>
        <w:t>「台灣大學公館二活停車場」</w:t>
      </w:r>
      <w:r w:rsidRPr="002D0BC3">
        <w:rPr>
          <w:rFonts w:ascii="標楷體" w:eastAsia="標楷體" w:hAnsi="標楷體" w:cs="標楷體" w:hint="eastAsia"/>
          <w:kern w:val="0"/>
        </w:rPr>
        <w:t>停車即可。</w:t>
      </w:r>
    </w:p>
    <w:p w:rsidR="00D8767C" w:rsidRDefault="00D8767C" w:rsidP="00B476EA">
      <w:pPr>
        <w:pStyle w:val="ListParagraph"/>
        <w:ind w:left="31680" w:hangingChars="508" w:firstLine="31680"/>
        <w:rPr>
          <w:rFonts w:ascii="標楷體" w:eastAsia="標楷體" w:hAnsi="標楷體" w:cs="Times New Roman"/>
          <w:kern w:val="0"/>
        </w:rPr>
      </w:pPr>
      <w:r w:rsidRPr="002D0BC3">
        <w:rPr>
          <w:rFonts w:ascii="標楷體" w:eastAsia="標楷體" w:hAnsi="標楷體" w:cs="標楷體" w:hint="eastAsia"/>
          <w:kern w:val="0"/>
        </w:rPr>
        <w:t>國道三號：由台北聯絡道下辛亥路端，接基隆路右轉羅斯福路，隨即於右側</w:t>
      </w:r>
      <w:r w:rsidRPr="00D4658D">
        <w:rPr>
          <w:rFonts w:ascii="標楷體" w:eastAsia="標楷體" w:hAnsi="標楷體" w:cs="標楷體" w:hint="eastAsia"/>
          <w:kern w:val="0"/>
        </w:rPr>
        <w:t>「台灣大學公館二活停車場」</w:t>
      </w:r>
      <w:r w:rsidRPr="002D0BC3">
        <w:rPr>
          <w:rFonts w:ascii="標楷體" w:eastAsia="標楷體" w:hAnsi="標楷體" w:cs="標楷體" w:hint="eastAsia"/>
          <w:kern w:val="0"/>
        </w:rPr>
        <w:t>停車即可。</w:t>
      </w:r>
    </w:p>
    <w:p w:rsidR="00D8767C" w:rsidRDefault="00D8767C" w:rsidP="00B476EA">
      <w:pPr>
        <w:pStyle w:val="ListParagraph"/>
        <w:ind w:left="31680" w:hangingChars="508" w:firstLine="31680"/>
        <w:rPr>
          <w:rFonts w:ascii="標楷體" w:eastAsia="標楷體" w:hAnsi="標楷體" w:cs="Times New Roman"/>
          <w:kern w:val="0"/>
        </w:rPr>
      </w:pPr>
    </w:p>
    <w:p w:rsidR="00D8767C" w:rsidRDefault="00D8767C" w:rsidP="002E4976">
      <w:pPr>
        <w:pStyle w:val="ListParagraph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  <w:bCs/>
          <w:color w:val="000000"/>
          <w:shd w:val="clear" w:color="auto" w:fill="FFFFFF"/>
        </w:rPr>
      </w:pPr>
      <w:r w:rsidRPr="00FE0E7A">
        <w:rPr>
          <w:rFonts w:ascii="標楷體" w:eastAsia="標楷體" w:hAnsi="標楷體" w:cs="標楷體" w:hint="eastAsia"/>
          <w:b/>
          <w:bCs/>
          <w:color w:val="000000"/>
          <w:shd w:val="clear" w:color="auto" w:fill="FFFFFF"/>
        </w:rPr>
        <w:t>住宿資訊</w:t>
      </w:r>
    </w:p>
    <w:p w:rsidR="00D8767C" w:rsidRPr="00FE0E7A" w:rsidRDefault="00D8767C" w:rsidP="00FE0E7A">
      <w:pPr>
        <w:pStyle w:val="ListParagraph"/>
        <w:ind w:leftChars="0"/>
        <w:rPr>
          <w:rFonts w:ascii="標楷體" w:eastAsia="標楷體" w:hAnsi="標楷體" w:cs="Times New Roman"/>
          <w:color w:val="000000"/>
          <w:shd w:val="clear" w:color="auto" w:fill="FFFFFF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80"/>
        <w:gridCol w:w="3260"/>
        <w:gridCol w:w="3366"/>
      </w:tblGrid>
      <w:tr w:rsidR="00D8767C" w:rsidRPr="00607832">
        <w:tc>
          <w:tcPr>
            <w:tcW w:w="2180" w:type="dxa"/>
          </w:tcPr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標楷體" w:cs="標楷體" w:hint="eastAsia"/>
                <w:color w:val="000000"/>
                <w:shd w:val="clear" w:color="auto" w:fill="FFFFFF"/>
              </w:rPr>
              <w:t>旅館</w:t>
            </w:r>
          </w:p>
        </w:tc>
        <w:tc>
          <w:tcPr>
            <w:tcW w:w="3260" w:type="dxa"/>
          </w:tcPr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標楷體" w:cs="標楷體" w:hint="eastAsia"/>
                <w:color w:val="000000"/>
                <w:shd w:val="clear" w:color="auto" w:fill="FFFFFF"/>
              </w:rPr>
              <w:t>地址</w:t>
            </w:r>
          </w:p>
        </w:tc>
        <w:tc>
          <w:tcPr>
            <w:tcW w:w="3366" w:type="dxa"/>
          </w:tcPr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標楷體" w:cs="標楷體" w:hint="eastAsia"/>
                <w:color w:val="000000"/>
                <w:shd w:val="clear" w:color="auto" w:fill="FFFFFF"/>
              </w:rPr>
              <w:t>聯絡方式</w:t>
            </w:r>
          </w:p>
        </w:tc>
      </w:tr>
      <w:tr w:rsidR="00D8767C" w:rsidRPr="00607832">
        <w:tc>
          <w:tcPr>
            <w:tcW w:w="2180" w:type="dxa"/>
            <w:vAlign w:val="center"/>
          </w:tcPr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標楷體" w:cs="標楷體" w:hint="eastAsia"/>
                <w:color w:val="000000"/>
                <w:shd w:val="clear" w:color="auto" w:fill="FFFFFF"/>
              </w:rPr>
              <w:t>公務人力發展中心福華國際文教會館</w:t>
            </w:r>
          </w:p>
        </w:tc>
        <w:tc>
          <w:tcPr>
            <w:tcW w:w="3260" w:type="dxa"/>
            <w:vAlign w:val="center"/>
          </w:tcPr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標楷體" w:cs="標楷體" w:hint="eastAsia"/>
                <w:color w:val="000000"/>
                <w:shd w:val="clear" w:color="auto" w:fill="FFFFFF"/>
              </w:rPr>
              <w:t>台北市新生南路三段</w:t>
            </w:r>
            <w:r w:rsidRPr="00607832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>30</w:t>
            </w:r>
            <w:r w:rsidRPr="00607832">
              <w:rPr>
                <w:rFonts w:ascii="Times New Roman" w:eastAsia="標楷體" w:hAnsi="標楷體" w:cs="標楷體" w:hint="eastAsia"/>
                <w:color w:val="000000"/>
                <w:shd w:val="clear" w:color="auto" w:fill="FFFFFF"/>
              </w:rPr>
              <w:t>號</w:t>
            </w:r>
          </w:p>
        </w:tc>
        <w:tc>
          <w:tcPr>
            <w:tcW w:w="3366" w:type="dxa"/>
            <w:vAlign w:val="center"/>
          </w:tcPr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>02-7712-2323</w:t>
            </w:r>
          </w:p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>http://intl-house.howard-hotels.com.tw/</w:t>
            </w:r>
          </w:p>
        </w:tc>
      </w:tr>
      <w:tr w:rsidR="00D8767C" w:rsidRPr="00607832">
        <w:tc>
          <w:tcPr>
            <w:tcW w:w="2180" w:type="dxa"/>
            <w:vAlign w:val="center"/>
          </w:tcPr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Times New Roman" w:cs="標楷體" w:hint="eastAsia"/>
                <w:color w:val="000000"/>
                <w:shd w:val="clear" w:color="auto" w:fill="FFFFFF"/>
              </w:rPr>
              <w:t>台北教師會館</w:t>
            </w:r>
          </w:p>
        </w:tc>
        <w:tc>
          <w:tcPr>
            <w:tcW w:w="3260" w:type="dxa"/>
            <w:vAlign w:val="center"/>
          </w:tcPr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Times New Roman" w:cs="標楷體" w:hint="eastAsia"/>
                <w:color w:val="000000"/>
                <w:shd w:val="clear" w:color="auto" w:fill="FFFFFF"/>
              </w:rPr>
              <w:t>台北市中正區南海路</w:t>
            </w:r>
            <w:r w:rsidRPr="00607832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>15</w:t>
            </w:r>
            <w:r w:rsidRPr="00607832">
              <w:rPr>
                <w:rFonts w:ascii="Times New Roman" w:eastAsia="標楷體" w:hAnsi="Times New Roman" w:cs="標楷體" w:hint="eastAsia"/>
                <w:color w:val="000000"/>
                <w:shd w:val="clear" w:color="auto" w:fill="FFFFFF"/>
              </w:rPr>
              <w:t>號</w:t>
            </w:r>
          </w:p>
        </w:tc>
        <w:tc>
          <w:tcPr>
            <w:tcW w:w="3366" w:type="dxa"/>
            <w:vAlign w:val="center"/>
          </w:tcPr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>02-23419161</w:t>
            </w:r>
          </w:p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>http://www.tth.url.tw/</w:t>
            </w:r>
          </w:p>
        </w:tc>
      </w:tr>
      <w:tr w:rsidR="00D8767C" w:rsidRPr="00607832">
        <w:tc>
          <w:tcPr>
            <w:tcW w:w="2180" w:type="dxa"/>
            <w:vAlign w:val="center"/>
          </w:tcPr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Times New Roman" w:cs="標楷體" w:hint="eastAsia"/>
                <w:color w:val="000000"/>
                <w:shd w:val="clear" w:color="auto" w:fill="FFFFFF"/>
              </w:rPr>
              <w:t>友星大飯店</w:t>
            </w:r>
          </w:p>
        </w:tc>
        <w:tc>
          <w:tcPr>
            <w:tcW w:w="3260" w:type="dxa"/>
            <w:vAlign w:val="center"/>
          </w:tcPr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Times New Roman" w:cs="標楷體" w:hint="eastAsia"/>
                <w:color w:val="000000"/>
                <w:shd w:val="clear" w:color="auto" w:fill="FFFFFF"/>
              </w:rPr>
              <w:t>台北市和平西路一段</w:t>
            </w:r>
            <w:r w:rsidRPr="00607832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>11</w:t>
            </w:r>
            <w:r w:rsidRPr="00607832">
              <w:rPr>
                <w:rFonts w:ascii="Times New Roman" w:eastAsia="標楷體" w:hAnsi="Times New Roman" w:cs="標楷體" w:hint="eastAsia"/>
                <w:color w:val="000000"/>
                <w:shd w:val="clear" w:color="auto" w:fill="FFFFFF"/>
              </w:rPr>
              <w:t>號</w:t>
            </w:r>
          </w:p>
        </w:tc>
        <w:tc>
          <w:tcPr>
            <w:tcW w:w="3366" w:type="dxa"/>
            <w:vAlign w:val="center"/>
          </w:tcPr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>0800-058-188</w:t>
            </w:r>
          </w:p>
          <w:p w:rsidR="00D8767C" w:rsidRPr="00607832" w:rsidRDefault="00D8767C" w:rsidP="00607832">
            <w:pPr>
              <w:pStyle w:val="ListParagraph"/>
              <w:ind w:leftChars="0" w:left="0"/>
              <w:jc w:val="center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607832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>http://yoxing.ffh.com.tw/</w:t>
            </w:r>
          </w:p>
        </w:tc>
      </w:tr>
    </w:tbl>
    <w:p w:rsidR="00D8767C" w:rsidRPr="00F362EF" w:rsidRDefault="00D8767C" w:rsidP="002E4976">
      <w:pPr>
        <w:pStyle w:val="ListParagraph"/>
        <w:ind w:leftChars="0"/>
        <w:rPr>
          <w:rFonts w:ascii="標楷體" w:eastAsia="標楷體" w:hAnsi="標楷體" w:cs="Times New Roman"/>
          <w:color w:val="000000"/>
          <w:shd w:val="clear" w:color="auto" w:fill="FFFFFF"/>
        </w:rPr>
      </w:pPr>
    </w:p>
    <w:p w:rsidR="00D8767C" w:rsidRPr="00F362EF" w:rsidRDefault="00D8767C" w:rsidP="002E4976">
      <w:pPr>
        <w:pStyle w:val="ListParagraph"/>
        <w:ind w:leftChars="0"/>
        <w:rPr>
          <w:rFonts w:ascii="標楷體" w:eastAsia="標楷體" w:hAnsi="標楷體" w:cs="Times New Roman"/>
          <w:color w:val="000000"/>
          <w:shd w:val="clear" w:color="auto" w:fill="FFFFFF"/>
        </w:rPr>
      </w:pPr>
    </w:p>
    <w:p w:rsidR="00D8767C" w:rsidRPr="00CF175E" w:rsidRDefault="00D8767C" w:rsidP="002E4976">
      <w:pPr>
        <w:rPr>
          <w:rFonts w:ascii="標楷體" w:eastAsia="標楷體" w:hAnsi="標楷體" w:cs="Times New Roman"/>
        </w:rPr>
      </w:pPr>
      <w:r>
        <w:rPr>
          <w:noProof/>
        </w:rPr>
        <w:pict>
          <v:rect id="矩形 9" o:spid="_x0000_s1030" style="position:absolute;margin-left:234.4pt;margin-top:243.6pt;width:90.4pt;height:46.65pt;z-index:251656192;visibility:visible" strokecolor="#c0504d" strokeweight="2.25pt">
            <v:stroke dashstyle="dash"/>
            <v:shadow color="#868686"/>
            <v:textbox>
              <w:txbxContent>
                <w:p w:rsidR="00D8767C" w:rsidRDefault="00D8767C" w:rsidP="00E40867">
                  <w:pPr>
                    <w:jc w:val="center"/>
                    <w:rPr>
                      <w:rFonts w:ascii="標楷體" w:eastAsia="標楷體" w:hAnsi="標楷體" w:cs="標楷體"/>
                      <w:b/>
                      <w:bCs/>
                      <w:color w:val="0000FF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bCs/>
                      <w:color w:val="0000FF"/>
                    </w:rPr>
                    <w:t>研習地點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color w:val="0000FF"/>
                    </w:rPr>
                    <w:t>-</w:t>
                  </w:r>
                </w:p>
                <w:p w:rsidR="00D8767C" w:rsidRDefault="00D8767C" w:rsidP="00E40867">
                  <w:pPr>
                    <w:jc w:val="center"/>
                    <w:rPr>
                      <w:rFonts w:ascii="標楷體" w:eastAsia="標楷體" w:hAnsi="標楷體" w:cs="標楷體"/>
                      <w:b/>
                      <w:bCs/>
                      <w:color w:val="0000FF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bCs/>
                      <w:color w:val="0000FF"/>
                    </w:rPr>
                    <w:t>森林系館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color w:val="0000FF"/>
                    </w:rPr>
                    <w:t>1F</w:t>
                  </w:r>
                </w:p>
              </w:txbxContent>
            </v:textbox>
          </v:rect>
        </w:pict>
      </w:r>
      <w:r>
        <w:rPr>
          <w:noProof/>
        </w:rPr>
        <w:pict>
          <v:oval id="橢圓 4" o:spid="_x0000_s1031" style="position:absolute;margin-left:198.1pt;margin-top:216.5pt;width:36.3pt;height:27.1pt;z-index:251655168;visibility:visible" filled="f" strokecolor="red" strokeweight="4.5pt"/>
        </w:pict>
      </w:r>
      <w:r w:rsidRPr="00607832">
        <w:rPr>
          <w:rFonts w:ascii="標楷體" w:eastAsia="標楷體" w:hAnsi="標楷體" w:cs="Times New Roman"/>
          <w:noProof/>
        </w:rPr>
        <w:pict>
          <v:shape id="圖片 2" o:spid="_x0000_i1026" type="#_x0000_t75" alt="B_02_A_130718.jpg" style="width:454.5pt;height:486.75pt;visibility:visible">
            <v:imagedata r:id="rId12" o:title="" croptop="8524f" cropbottom="1705f" cropleft="16175f" cropright="12553f"/>
          </v:shape>
        </w:pict>
      </w:r>
    </w:p>
    <w:p w:rsidR="00D8767C" w:rsidRPr="00F362EF" w:rsidRDefault="00D8767C" w:rsidP="002E4976">
      <w:pPr>
        <w:rPr>
          <w:rFonts w:ascii="標楷體" w:eastAsia="標楷體" w:hAnsi="標楷體" w:cs="Times New Roman"/>
        </w:rPr>
      </w:pPr>
    </w:p>
    <w:p w:rsidR="00D8767C" w:rsidRPr="00F362EF" w:rsidRDefault="00D8767C" w:rsidP="002E4976">
      <w:pPr>
        <w:rPr>
          <w:rFonts w:cs="Times New Roman"/>
        </w:rPr>
      </w:pPr>
    </w:p>
    <w:sectPr w:rsidR="00D8767C" w:rsidRPr="00F362EF" w:rsidSect="008A0BAC">
      <w:footerReference w:type="default" r:id="rId13"/>
      <w:pgSz w:w="11906" w:h="16838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67C" w:rsidRDefault="00D8767C" w:rsidP="0001311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8767C" w:rsidRDefault="00D8767C" w:rsidP="0001311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67C" w:rsidRDefault="00D8767C" w:rsidP="00FE0E7A">
    <w:pPr>
      <w:pStyle w:val="Footer"/>
      <w:jc w:val="center"/>
      <w:rPr>
        <w:rFonts w:cs="Times New Roman"/>
      </w:rPr>
    </w:pPr>
    <w:fldSimple w:instr=" PAGE  \* Arabic  \* MERGEFORMAT ">
      <w:r>
        <w:rPr>
          <w:noProof/>
        </w:rPr>
        <w:t>1</w:t>
      </w:r>
    </w:fldSimple>
    <w:r>
      <w:t xml:space="preserve"> / </w:t>
    </w:r>
    <w:fldSimple w:instr=" NUMPAGES  \* Arabic  \* MERGEFORMAT ">
      <w:r>
        <w:rPr>
          <w:noProof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67C" w:rsidRDefault="00D8767C" w:rsidP="0001311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8767C" w:rsidRDefault="00D8767C" w:rsidP="0001311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3D88"/>
    <w:multiLevelType w:val="hybridMultilevel"/>
    <w:tmpl w:val="A9188C0A"/>
    <w:lvl w:ilvl="0" w:tplc="FC7E356A">
      <w:start w:val="1"/>
      <w:numFmt w:val="taiwaneseCountingThousand"/>
      <w:pStyle w:val="2"/>
      <w:lvlText w:val="%1、"/>
      <w:lvlJc w:val="left"/>
      <w:pPr>
        <w:ind w:left="480" w:hanging="480"/>
      </w:pPr>
    </w:lvl>
    <w:lvl w:ilvl="1" w:tplc="76E22E0C">
      <w:start w:val="1"/>
      <w:numFmt w:val="decimal"/>
      <w:lvlText w:val="(%2)"/>
      <w:lvlJc w:val="left"/>
      <w:pPr>
        <w:ind w:left="1365" w:hanging="885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E53095"/>
    <w:multiLevelType w:val="hybridMultilevel"/>
    <w:tmpl w:val="FD1008D4"/>
    <w:lvl w:ilvl="0" w:tplc="F2F43CD2">
      <w:start w:val="1"/>
      <w:numFmt w:val="taiwaneseCountingThousand"/>
      <w:lvlText w:val="%1、"/>
      <w:lvlJc w:val="left"/>
      <w:pPr>
        <w:ind w:left="600" w:hanging="480"/>
      </w:pPr>
      <w:rPr>
        <w:rFonts w:hint="eastAsia"/>
      </w:rPr>
    </w:lvl>
    <w:lvl w:ilvl="1" w:tplc="E8BE6332">
      <w:start w:val="1"/>
      <w:numFmt w:val="taiwaneseCountingThousand"/>
      <w:suff w:val="space"/>
      <w:lvlText w:val="（%2）"/>
      <w:lvlJc w:val="left"/>
      <w:pPr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3912075"/>
    <w:multiLevelType w:val="hybridMultilevel"/>
    <w:tmpl w:val="DB9A5A68"/>
    <w:lvl w:ilvl="0" w:tplc="9C200FB2">
      <w:start w:val="1"/>
      <w:numFmt w:val="taiwaneseCountingThousand"/>
      <w:suff w:val="space"/>
      <w:lvlText w:val="（%1）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E5F3F0C"/>
    <w:multiLevelType w:val="hybridMultilevel"/>
    <w:tmpl w:val="763430D6"/>
    <w:lvl w:ilvl="0" w:tplc="D4F8D1F2">
      <w:start w:val="1"/>
      <w:numFmt w:val="taiwaneseCountingThousand"/>
      <w:suff w:val="space"/>
      <w:lvlText w:val="（%1）"/>
      <w:lvlJc w:val="left"/>
      <w:pPr>
        <w:ind w:left="8418" w:hanging="480"/>
      </w:pPr>
      <w:rPr>
        <w:rFonts w:hint="eastAsia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4C09465F"/>
    <w:multiLevelType w:val="hybridMultilevel"/>
    <w:tmpl w:val="4508A4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05D4"/>
    <w:rsid w:val="000008D0"/>
    <w:rsid w:val="000020DE"/>
    <w:rsid w:val="000032AC"/>
    <w:rsid w:val="00004AA1"/>
    <w:rsid w:val="000064F8"/>
    <w:rsid w:val="000069B5"/>
    <w:rsid w:val="00006F25"/>
    <w:rsid w:val="00010863"/>
    <w:rsid w:val="00011565"/>
    <w:rsid w:val="00011E6D"/>
    <w:rsid w:val="00013114"/>
    <w:rsid w:val="000139F3"/>
    <w:rsid w:val="0001437F"/>
    <w:rsid w:val="00014E3A"/>
    <w:rsid w:val="00016BAE"/>
    <w:rsid w:val="00016DB2"/>
    <w:rsid w:val="00017068"/>
    <w:rsid w:val="0001785F"/>
    <w:rsid w:val="000205EA"/>
    <w:rsid w:val="00020B72"/>
    <w:rsid w:val="000228C8"/>
    <w:rsid w:val="00023456"/>
    <w:rsid w:val="0002420C"/>
    <w:rsid w:val="0002494C"/>
    <w:rsid w:val="000249CA"/>
    <w:rsid w:val="00024C2F"/>
    <w:rsid w:val="00024EAE"/>
    <w:rsid w:val="00027E15"/>
    <w:rsid w:val="00031E89"/>
    <w:rsid w:val="00032FDB"/>
    <w:rsid w:val="000334DE"/>
    <w:rsid w:val="000341DC"/>
    <w:rsid w:val="00040369"/>
    <w:rsid w:val="00040DA0"/>
    <w:rsid w:val="00040DC7"/>
    <w:rsid w:val="000418E9"/>
    <w:rsid w:val="0004204E"/>
    <w:rsid w:val="00044B19"/>
    <w:rsid w:val="0004570D"/>
    <w:rsid w:val="000462B5"/>
    <w:rsid w:val="0004686A"/>
    <w:rsid w:val="000469F7"/>
    <w:rsid w:val="00047666"/>
    <w:rsid w:val="00047B15"/>
    <w:rsid w:val="000503EF"/>
    <w:rsid w:val="000506BE"/>
    <w:rsid w:val="00050F0A"/>
    <w:rsid w:val="000516A4"/>
    <w:rsid w:val="0005180A"/>
    <w:rsid w:val="000519D8"/>
    <w:rsid w:val="00051CE1"/>
    <w:rsid w:val="00053A6D"/>
    <w:rsid w:val="00055C48"/>
    <w:rsid w:val="000574BF"/>
    <w:rsid w:val="000579D9"/>
    <w:rsid w:val="00061009"/>
    <w:rsid w:val="00062304"/>
    <w:rsid w:val="000627A5"/>
    <w:rsid w:val="00066098"/>
    <w:rsid w:val="000672CB"/>
    <w:rsid w:val="00067C50"/>
    <w:rsid w:val="000705D4"/>
    <w:rsid w:val="00070FB3"/>
    <w:rsid w:val="000726DC"/>
    <w:rsid w:val="0007467F"/>
    <w:rsid w:val="00076921"/>
    <w:rsid w:val="00077086"/>
    <w:rsid w:val="000773D8"/>
    <w:rsid w:val="00077401"/>
    <w:rsid w:val="000809C2"/>
    <w:rsid w:val="00082F5B"/>
    <w:rsid w:val="00084F45"/>
    <w:rsid w:val="00085252"/>
    <w:rsid w:val="0008553E"/>
    <w:rsid w:val="00090EDB"/>
    <w:rsid w:val="0009434B"/>
    <w:rsid w:val="00094353"/>
    <w:rsid w:val="00094577"/>
    <w:rsid w:val="00095815"/>
    <w:rsid w:val="000978A4"/>
    <w:rsid w:val="000979EA"/>
    <w:rsid w:val="000A3614"/>
    <w:rsid w:val="000A460D"/>
    <w:rsid w:val="000A5203"/>
    <w:rsid w:val="000A682D"/>
    <w:rsid w:val="000A797C"/>
    <w:rsid w:val="000B1502"/>
    <w:rsid w:val="000B18DD"/>
    <w:rsid w:val="000B2461"/>
    <w:rsid w:val="000B3C19"/>
    <w:rsid w:val="000B4369"/>
    <w:rsid w:val="000B4E87"/>
    <w:rsid w:val="000B67AF"/>
    <w:rsid w:val="000B6C60"/>
    <w:rsid w:val="000B70F7"/>
    <w:rsid w:val="000C0209"/>
    <w:rsid w:val="000C03A9"/>
    <w:rsid w:val="000C2909"/>
    <w:rsid w:val="000C3237"/>
    <w:rsid w:val="000C428E"/>
    <w:rsid w:val="000C42FB"/>
    <w:rsid w:val="000C4885"/>
    <w:rsid w:val="000C4FB7"/>
    <w:rsid w:val="000C6996"/>
    <w:rsid w:val="000C6AB2"/>
    <w:rsid w:val="000C733C"/>
    <w:rsid w:val="000C773A"/>
    <w:rsid w:val="000D10FC"/>
    <w:rsid w:val="000D1B36"/>
    <w:rsid w:val="000D306D"/>
    <w:rsid w:val="000D3A97"/>
    <w:rsid w:val="000D77AD"/>
    <w:rsid w:val="000D7AD5"/>
    <w:rsid w:val="000E019E"/>
    <w:rsid w:val="000E1111"/>
    <w:rsid w:val="000E2705"/>
    <w:rsid w:val="000E2798"/>
    <w:rsid w:val="000E2BB7"/>
    <w:rsid w:val="000E34AE"/>
    <w:rsid w:val="000E3979"/>
    <w:rsid w:val="000E3D52"/>
    <w:rsid w:val="000E5CAF"/>
    <w:rsid w:val="000E5F4D"/>
    <w:rsid w:val="000E7671"/>
    <w:rsid w:val="000E7DD8"/>
    <w:rsid w:val="000F06A4"/>
    <w:rsid w:val="000F3255"/>
    <w:rsid w:val="000F430D"/>
    <w:rsid w:val="000F550D"/>
    <w:rsid w:val="000F55F1"/>
    <w:rsid w:val="000F5803"/>
    <w:rsid w:val="000F6473"/>
    <w:rsid w:val="000F654C"/>
    <w:rsid w:val="000F6DD9"/>
    <w:rsid w:val="001007ED"/>
    <w:rsid w:val="00100A7E"/>
    <w:rsid w:val="0010191A"/>
    <w:rsid w:val="00101BD1"/>
    <w:rsid w:val="001031F3"/>
    <w:rsid w:val="00105B83"/>
    <w:rsid w:val="001076AA"/>
    <w:rsid w:val="00107C3B"/>
    <w:rsid w:val="00110B95"/>
    <w:rsid w:val="00110D35"/>
    <w:rsid w:val="00111AE4"/>
    <w:rsid w:val="001124E6"/>
    <w:rsid w:val="0011264F"/>
    <w:rsid w:val="00113397"/>
    <w:rsid w:val="00113E4F"/>
    <w:rsid w:val="00115B61"/>
    <w:rsid w:val="001166F3"/>
    <w:rsid w:val="001171FB"/>
    <w:rsid w:val="00117F0D"/>
    <w:rsid w:val="00122AD5"/>
    <w:rsid w:val="00122B8A"/>
    <w:rsid w:val="00124CD7"/>
    <w:rsid w:val="00125650"/>
    <w:rsid w:val="00127697"/>
    <w:rsid w:val="00132452"/>
    <w:rsid w:val="00132458"/>
    <w:rsid w:val="00133301"/>
    <w:rsid w:val="0013418F"/>
    <w:rsid w:val="00134A03"/>
    <w:rsid w:val="00134DCA"/>
    <w:rsid w:val="0013567B"/>
    <w:rsid w:val="00135E79"/>
    <w:rsid w:val="00137808"/>
    <w:rsid w:val="001405C2"/>
    <w:rsid w:val="00140B2B"/>
    <w:rsid w:val="00140D60"/>
    <w:rsid w:val="00141870"/>
    <w:rsid w:val="00141B46"/>
    <w:rsid w:val="00141E93"/>
    <w:rsid w:val="00142B3E"/>
    <w:rsid w:val="00143858"/>
    <w:rsid w:val="0014386E"/>
    <w:rsid w:val="00143B0B"/>
    <w:rsid w:val="00145378"/>
    <w:rsid w:val="00145534"/>
    <w:rsid w:val="00145A8B"/>
    <w:rsid w:val="00151891"/>
    <w:rsid w:val="00151F93"/>
    <w:rsid w:val="00153D8E"/>
    <w:rsid w:val="00154FE8"/>
    <w:rsid w:val="00155DEE"/>
    <w:rsid w:val="001566F4"/>
    <w:rsid w:val="0016008C"/>
    <w:rsid w:val="001604AD"/>
    <w:rsid w:val="00160E79"/>
    <w:rsid w:val="00160F06"/>
    <w:rsid w:val="0016250F"/>
    <w:rsid w:val="0016252F"/>
    <w:rsid w:val="001625CC"/>
    <w:rsid w:val="00163AFC"/>
    <w:rsid w:val="00164DFF"/>
    <w:rsid w:val="0016648F"/>
    <w:rsid w:val="00167135"/>
    <w:rsid w:val="001674E9"/>
    <w:rsid w:val="001709B1"/>
    <w:rsid w:val="00170DC2"/>
    <w:rsid w:val="001715CD"/>
    <w:rsid w:val="00171E77"/>
    <w:rsid w:val="00171F64"/>
    <w:rsid w:val="001727B2"/>
    <w:rsid w:val="00173FFE"/>
    <w:rsid w:val="00175D75"/>
    <w:rsid w:val="00175F93"/>
    <w:rsid w:val="001765C7"/>
    <w:rsid w:val="0017777B"/>
    <w:rsid w:val="0017786D"/>
    <w:rsid w:val="00177FC1"/>
    <w:rsid w:val="00182264"/>
    <w:rsid w:val="001828B1"/>
    <w:rsid w:val="00183695"/>
    <w:rsid w:val="00184F64"/>
    <w:rsid w:val="0018597C"/>
    <w:rsid w:val="00186553"/>
    <w:rsid w:val="00186C2B"/>
    <w:rsid w:val="00186EF1"/>
    <w:rsid w:val="001901D2"/>
    <w:rsid w:val="001929C6"/>
    <w:rsid w:val="001933C8"/>
    <w:rsid w:val="00193EF8"/>
    <w:rsid w:val="0019409D"/>
    <w:rsid w:val="00194129"/>
    <w:rsid w:val="00195829"/>
    <w:rsid w:val="00195DD5"/>
    <w:rsid w:val="00196156"/>
    <w:rsid w:val="00197633"/>
    <w:rsid w:val="001A19A0"/>
    <w:rsid w:val="001A1C31"/>
    <w:rsid w:val="001A22F1"/>
    <w:rsid w:val="001A23CD"/>
    <w:rsid w:val="001A36D4"/>
    <w:rsid w:val="001A39E8"/>
    <w:rsid w:val="001A678E"/>
    <w:rsid w:val="001A77A4"/>
    <w:rsid w:val="001B0252"/>
    <w:rsid w:val="001B0E78"/>
    <w:rsid w:val="001B125E"/>
    <w:rsid w:val="001B336F"/>
    <w:rsid w:val="001B3C97"/>
    <w:rsid w:val="001B3D75"/>
    <w:rsid w:val="001B3EE0"/>
    <w:rsid w:val="001B430A"/>
    <w:rsid w:val="001B4F2E"/>
    <w:rsid w:val="001B5279"/>
    <w:rsid w:val="001B662C"/>
    <w:rsid w:val="001B72A6"/>
    <w:rsid w:val="001C0889"/>
    <w:rsid w:val="001C0A30"/>
    <w:rsid w:val="001C29C4"/>
    <w:rsid w:val="001C2F71"/>
    <w:rsid w:val="001C3DE9"/>
    <w:rsid w:val="001C433D"/>
    <w:rsid w:val="001C5CD9"/>
    <w:rsid w:val="001C63AC"/>
    <w:rsid w:val="001C6829"/>
    <w:rsid w:val="001C6A03"/>
    <w:rsid w:val="001C796B"/>
    <w:rsid w:val="001D1B70"/>
    <w:rsid w:val="001D1C52"/>
    <w:rsid w:val="001D1E86"/>
    <w:rsid w:val="001D36B0"/>
    <w:rsid w:val="001D3799"/>
    <w:rsid w:val="001D3FD5"/>
    <w:rsid w:val="001D4423"/>
    <w:rsid w:val="001D472B"/>
    <w:rsid w:val="001D54DC"/>
    <w:rsid w:val="001D74D9"/>
    <w:rsid w:val="001D7724"/>
    <w:rsid w:val="001E122D"/>
    <w:rsid w:val="001E16F8"/>
    <w:rsid w:val="001E2243"/>
    <w:rsid w:val="001E3E65"/>
    <w:rsid w:val="001E429E"/>
    <w:rsid w:val="001E6542"/>
    <w:rsid w:val="001E7030"/>
    <w:rsid w:val="001F0094"/>
    <w:rsid w:val="001F041E"/>
    <w:rsid w:val="001F07C1"/>
    <w:rsid w:val="001F1AA6"/>
    <w:rsid w:val="001F1DCF"/>
    <w:rsid w:val="001F2536"/>
    <w:rsid w:val="001F2ADF"/>
    <w:rsid w:val="001F34D4"/>
    <w:rsid w:val="001F3B77"/>
    <w:rsid w:val="001F4B75"/>
    <w:rsid w:val="001F5A81"/>
    <w:rsid w:val="001F7E70"/>
    <w:rsid w:val="002008F6"/>
    <w:rsid w:val="00200ABD"/>
    <w:rsid w:val="00201526"/>
    <w:rsid w:val="0020152E"/>
    <w:rsid w:val="00203088"/>
    <w:rsid w:val="00203F43"/>
    <w:rsid w:val="002062FD"/>
    <w:rsid w:val="002072BD"/>
    <w:rsid w:val="00210081"/>
    <w:rsid w:val="00210D79"/>
    <w:rsid w:val="00210F7D"/>
    <w:rsid w:val="00214EE9"/>
    <w:rsid w:val="002165B1"/>
    <w:rsid w:val="00216C8A"/>
    <w:rsid w:val="00216FF3"/>
    <w:rsid w:val="002206E1"/>
    <w:rsid w:val="00224FAC"/>
    <w:rsid w:val="0022571A"/>
    <w:rsid w:val="002257FD"/>
    <w:rsid w:val="00225AA3"/>
    <w:rsid w:val="0023011C"/>
    <w:rsid w:val="00230291"/>
    <w:rsid w:val="00230439"/>
    <w:rsid w:val="002313B0"/>
    <w:rsid w:val="0023181E"/>
    <w:rsid w:val="002321B9"/>
    <w:rsid w:val="00232F05"/>
    <w:rsid w:val="00233F77"/>
    <w:rsid w:val="00234075"/>
    <w:rsid w:val="00234A84"/>
    <w:rsid w:val="00235909"/>
    <w:rsid w:val="00235AE9"/>
    <w:rsid w:val="00236B7E"/>
    <w:rsid w:val="00237281"/>
    <w:rsid w:val="00237836"/>
    <w:rsid w:val="00240B71"/>
    <w:rsid w:val="002421E7"/>
    <w:rsid w:val="0024311D"/>
    <w:rsid w:val="00243809"/>
    <w:rsid w:val="0024381F"/>
    <w:rsid w:val="002442E9"/>
    <w:rsid w:val="00245B4E"/>
    <w:rsid w:val="002464C6"/>
    <w:rsid w:val="0025068E"/>
    <w:rsid w:val="00253389"/>
    <w:rsid w:val="00253890"/>
    <w:rsid w:val="002561AD"/>
    <w:rsid w:val="0025794B"/>
    <w:rsid w:val="0026034D"/>
    <w:rsid w:val="00261044"/>
    <w:rsid w:val="002616DC"/>
    <w:rsid w:val="002619CE"/>
    <w:rsid w:val="00262871"/>
    <w:rsid w:val="00262D01"/>
    <w:rsid w:val="0026395F"/>
    <w:rsid w:val="002669C6"/>
    <w:rsid w:val="00267CCA"/>
    <w:rsid w:val="00271FD0"/>
    <w:rsid w:val="002751A7"/>
    <w:rsid w:val="002763AF"/>
    <w:rsid w:val="002813DF"/>
    <w:rsid w:val="00283F28"/>
    <w:rsid w:val="00286CAE"/>
    <w:rsid w:val="002900AD"/>
    <w:rsid w:val="002905E8"/>
    <w:rsid w:val="00290E32"/>
    <w:rsid w:val="0029124F"/>
    <w:rsid w:val="0029408B"/>
    <w:rsid w:val="00295B33"/>
    <w:rsid w:val="00297FCD"/>
    <w:rsid w:val="002A03C4"/>
    <w:rsid w:val="002A5737"/>
    <w:rsid w:val="002A5AF7"/>
    <w:rsid w:val="002A7252"/>
    <w:rsid w:val="002B07DB"/>
    <w:rsid w:val="002B0C92"/>
    <w:rsid w:val="002B1054"/>
    <w:rsid w:val="002B400C"/>
    <w:rsid w:val="002B5B31"/>
    <w:rsid w:val="002B6B8B"/>
    <w:rsid w:val="002C0225"/>
    <w:rsid w:val="002C184B"/>
    <w:rsid w:val="002C19F9"/>
    <w:rsid w:val="002C25C6"/>
    <w:rsid w:val="002C2A1B"/>
    <w:rsid w:val="002C2C2F"/>
    <w:rsid w:val="002C2D1A"/>
    <w:rsid w:val="002C3EA7"/>
    <w:rsid w:val="002C6971"/>
    <w:rsid w:val="002C699D"/>
    <w:rsid w:val="002C7016"/>
    <w:rsid w:val="002C75D4"/>
    <w:rsid w:val="002D06F5"/>
    <w:rsid w:val="002D0BC3"/>
    <w:rsid w:val="002D2FEC"/>
    <w:rsid w:val="002D3700"/>
    <w:rsid w:val="002D4109"/>
    <w:rsid w:val="002D49E6"/>
    <w:rsid w:val="002D4D8C"/>
    <w:rsid w:val="002D7B7F"/>
    <w:rsid w:val="002E06E1"/>
    <w:rsid w:val="002E0C66"/>
    <w:rsid w:val="002E118D"/>
    <w:rsid w:val="002E19BE"/>
    <w:rsid w:val="002E3066"/>
    <w:rsid w:val="002E31BF"/>
    <w:rsid w:val="002E35DB"/>
    <w:rsid w:val="002E4976"/>
    <w:rsid w:val="002E4DBD"/>
    <w:rsid w:val="002E62E5"/>
    <w:rsid w:val="002E696D"/>
    <w:rsid w:val="002F0398"/>
    <w:rsid w:val="002F21D7"/>
    <w:rsid w:val="002F38DD"/>
    <w:rsid w:val="002F3AF2"/>
    <w:rsid w:val="002F4595"/>
    <w:rsid w:val="002F483A"/>
    <w:rsid w:val="002F4FD5"/>
    <w:rsid w:val="002F79DD"/>
    <w:rsid w:val="00301551"/>
    <w:rsid w:val="00302C4B"/>
    <w:rsid w:val="003032B0"/>
    <w:rsid w:val="00304689"/>
    <w:rsid w:val="0030607C"/>
    <w:rsid w:val="0030624B"/>
    <w:rsid w:val="0030749A"/>
    <w:rsid w:val="003075CE"/>
    <w:rsid w:val="00310516"/>
    <w:rsid w:val="00310B06"/>
    <w:rsid w:val="00310B2A"/>
    <w:rsid w:val="0031130D"/>
    <w:rsid w:val="003123E7"/>
    <w:rsid w:val="00313161"/>
    <w:rsid w:val="00314332"/>
    <w:rsid w:val="0031467F"/>
    <w:rsid w:val="00314CC5"/>
    <w:rsid w:val="003150B7"/>
    <w:rsid w:val="00315FF1"/>
    <w:rsid w:val="003161AB"/>
    <w:rsid w:val="00316374"/>
    <w:rsid w:val="003163D8"/>
    <w:rsid w:val="003172FF"/>
    <w:rsid w:val="0032176B"/>
    <w:rsid w:val="003254C2"/>
    <w:rsid w:val="003274E8"/>
    <w:rsid w:val="00330D9B"/>
    <w:rsid w:val="003310F5"/>
    <w:rsid w:val="0033132A"/>
    <w:rsid w:val="003337A9"/>
    <w:rsid w:val="00334F18"/>
    <w:rsid w:val="00337272"/>
    <w:rsid w:val="00343375"/>
    <w:rsid w:val="0034632E"/>
    <w:rsid w:val="00347366"/>
    <w:rsid w:val="00347DAF"/>
    <w:rsid w:val="003518D4"/>
    <w:rsid w:val="00351B51"/>
    <w:rsid w:val="00352575"/>
    <w:rsid w:val="00352C18"/>
    <w:rsid w:val="00352D1F"/>
    <w:rsid w:val="00353653"/>
    <w:rsid w:val="003537B6"/>
    <w:rsid w:val="003539E7"/>
    <w:rsid w:val="00354207"/>
    <w:rsid w:val="00355B7A"/>
    <w:rsid w:val="00356165"/>
    <w:rsid w:val="0035748C"/>
    <w:rsid w:val="00363CA7"/>
    <w:rsid w:val="00364774"/>
    <w:rsid w:val="00364930"/>
    <w:rsid w:val="003651D7"/>
    <w:rsid w:val="00366206"/>
    <w:rsid w:val="00367A3A"/>
    <w:rsid w:val="00367D29"/>
    <w:rsid w:val="0037273B"/>
    <w:rsid w:val="00374120"/>
    <w:rsid w:val="00374C53"/>
    <w:rsid w:val="00376625"/>
    <w:rsid w:val="00376F22"/>
    <w:rsid w:val="0038041D"/>
    <w:rsid w:val="003821B6"/>
    <w:rsid w:val="00383E9C"/>
    <w:rsid w:val="0038464C"/>
    <w:rsid w:val="00384C08"/>
    <w:rsid w:val="003854E3"/>
    <w:rsid w:val="00386ACC"/>
    <w:rsid w:val="00390E29"/>
    <w:rsid w:val="003923EE"/>
    <w:rsid w:val="00394C7C"/>
    <w:rsid w:val="0039582C"/>
    <w:rsid w:val="003962C2"/>
    <w:rsid w:val="003964A4"/>
    <w:rsid w:val="0039659C"/>
    <w:rsid w:val="00396A28"/>
    <w:rsid w:val="003A073B"/>
    <w:rsid w:val="003A21D5"/>
    <w:rsid w:val="003A23EE"/>
    <w:rsid w:val="003A3629"/>
    <w:rsid w:val="003A4AC1"/>
    <w:rsid w:val="003A5119"/>
    <w:rsid w:val="003A58EA"/>
    <w:rsid w:val="003B2402"/>
    <w:rsid w:val="003B50E5"/>
    <w:rsid w:val="003C04E3"/>
    <w:rsid w:val="003C13CF"/>
    <w:rsid w:val="003C2010"/>
    <w:rsid w:val="003C2A47"/>
    <w:rsid w:val="003C4012"/>
    <w:rsid w:val="003C55F9"/>
    <w:rsid w:val="003C5BFA"/>
    <w:rsid w:val="003C7695"/>
    <w:rsid w:val="003C7D17"/>
    <w:rsid w:val="003D0533"/>
    <w:rsid w:val="003D0810"/>
    <w:rsid w:val="003D14FE"/>
    <w:rsid w:val="003D1807"/>
    <w:rsid w:val="003D1D02"/>
    <w:rsid w:val="003D3491"/>
    <w:rsid w:val="003D379B"/>
    <w:rsid w:val="003D444A"/>
    <w:rsid w:val="003D4C06"/>
    <w:rsid w:val="003D6538"/>
    <w:rsid w:val="003E0C05"/>
    <w:rsid w:val="003E11D2"/>
    <w:rsid w:val="003E12DF"/>
    <w:rsid w:val="003E2822"/>
    <w:rsid w:val="003E7A65"/>
    <w:rsid w:val="003F2D51"/>
    <w:rsid w:val="003F2EB7"/>
    <w:rsid w:val="003F443D"/>
    <w:rsid w:val="003F7543"/>
    <w:rsid w:val="003F7AD8"/>
    <w:rsid w:val="00400380"/>
    <w:rsid w:val="00401C1F"/>
    <w:rsid w:val="00401C71"/>
    <w:rsid w:val="00402F90"/>
    <w:rsid w:val="004030EC"/>
    <w:rsid w:val="0040316B"/>
    <w:rsid w:val="004041EB"/>
    <w:rsid w:val="00404C1C"/>
    <w:rsid w:val="004059F7"/>
    <w:rsid w:val="00406C54"/>
    <w:rsid w:val="00406D9D"/>
    <w:rsid w:val="00407368"/>
    <w:rsid w:val="0041030B"/>
    <w:rsid w:val="004111F0"/>
    <w:rsid w:val="00411AB7"/>
    <w:rsid w:val="0041216E"/>
    <w:rsid w:val="004129CE"/>
    <w:rsid w:val="004140B0"/>
    <w:rsid w:val="00415589"/>
    <w:rsid w:val="004159AF"/>
    <w:rsid w:val="00415E1A"/>
    <w:rsid w:val="004168DA"/>
    <w:rsid w:val="00416D27"/>
    <w:rsid w:val="00417953"/>
    <w:rsid w:val="00420352"/>
    <w:rsid w:val="00421247"/>
    <w:rsid w:val="00421481"/>
    <w:rsid w:val="00421ADD"/>
    <w:rsid w:val="004226D8"/>
    <w:rsid w:val="0042280A"/>
    <w:rsid w:val="00422F2B"/>
    <w:rsid w:val="0042326D"/>
    <w:rsid w:val="0042338E"/>
    <w:rsid w:val="004240B2"/>
    <w:rsid w:val="00424694"/>
    <w:rsid w:val="00426B6B"/>
    <w:rsid w:val="00430A42"/>
    <w:rsid w:val="004314A0"/>
    <w:rsid w:val="00431C32"/>
    <w:rsid w:val="00431F64"/>
    <w:rsid w:val="0043382D"/>
    <w:rsid w:val="00434229"/>
    <w:rsid w:val="0043799D"/>
    <w:rsid w:val="00437C1A"/>
    <w:rsid w:val="00440BB9"/>
    <w:rsid w:val="00440CBA"/>
    <w:rsid w:val="004416EF"/>
    <w:rsid w:val="004433AA"/>
    <w:rsid w:val="004436D7"/>
    <w:rsid w:val="00444DFF"/>
    <w:rsid w:val="00445BC1"/>
    <w:rsid w:val="00445C8F"/>
    <w:rsid w:val="00446FBA"/>
    <w:rsid w:val="00451B20"/>
    <w:rsid w:val="00452038"/>
    <w:rsid w:val="00454BE9"/>
    <w:rsid w:val="00455E54"/>
    <w:rsid w:val="0045645C"/>
    <w:rsid w:val="004601CC"/>
    <w:rsid w:val="004626BD"/>
    <w:rsid w:val="004635FE"/>
    <w:rsid w:val="00463A53"/>
    <w:rsid w:val="00464816"/>
    <w:rsid w:val="004650AE"/>
    <w:rsid w:val="004651CA"/>
    <w:rsid w:val="00465A4E"/>
    <w:rsid w:val="00465D61"/>
    <w:rsid w:val="00466BE8"/>
    <w:rsid w:val="0046762B"/>
    <w:rsid w:val="00470B19"/>
    <w:rsid w:val="00471558"/>
    <w:rsid w:val="0047283B"/>
    <w:rsid w:val="00472E75"/>
    <w:rsid w:val="00472FBD"/>
    <w:rsid w:val="0047352B"/>
    <w:rsid w:val="0047574C"/>
    <w:rsid w:val="00475932"/>
    <w:rsid w:val="00475EF1"/>
    <w:rsid w:val="00475F94"/>
    <w:rsid w:val="00476558"/>
    <w:rsid w:val="0047682E"/>
    <w:rsid w:val="00477808"/>
    <w:rsid w:val="00480BFB"/>
    <w:rsid w:val="00480E4C"/>
    <w:rsid w:val="00480EE9"/>
    <w:rsid w:val="00482AEA"/>
    <w:rsid w:val="00483029"/>
    <w:rsid w:val="00487A04"/>
    <w:rsid w:val="004906C0"/>
    <w:rsid w:val="00490BB8"/>
    <w:rsid w:val="00491BC2"/>
    <w:rsid w:val="0049221E"/>
    <w:rsid w:val="00492CD1"/>
    <w:rsid w:val="00492CD6"/>
    <w:rsid w:val="00492D58"/>
    <w:rsid w:val="00493595"/>
    <w:rsid w:val="004935DE"/>
    <w:rsid w:val="00493832"/>
    <w:rsid w:val="00493BFC"/>
    <w:rsid w:val="00493D23"/>
    <w:rsid w:val="00494163"/>
    <w:rsid w:val="004952E5"/>
    <w:rsid w:val="00495539"/>
    <w:rsid w:val="004959AF"/>
    <w:rsid w:val="00496257"/>
    <w:rsid w:val="004A3220"/>
    <w:rsid w:val="004A3A65"/>
    <w:rsid w:val="004A4127"/>
    <w:rsid w:val="004A4B05"/>
    <w:rsid w:val="004A5F9F"/>
    <w:rsid w:val="004B3578"/>
    <w:rsid w:val="004B3750"/>
    <w:rsid w:val="004B682F"/>
    <w:rsid w:val="004B7217"/>
    <w:rsid w:val="004C1A6E"/>
    <w:rsid w:val="004C2A2D"/>
    <w:rsid w:val="004C2AE1"/>
    <w:rsid w:val="004C53E7"/>
    <w:rsid w:val="004C6832"/>
    <w:rsid w:val="004C6B2B"/>
    <w:rsid w:val="004C6C93"/>
    <w:rsid w:val="004C71FB"/>
    <w:rsid w:val="004C7D1D"/>
    <w:rsid w:val="004D0F85"/>
    <w:rsid w:val="004D181B"/>
    <w:rsid w:val="004D2D53"/>
    <w:rsid w:val="004D348A"/>
    <w:rsid w:val="004D379F"/>
    <w:rsid w:val="004D5858"/>
    <w:rsid w:val="004E0028"/>
    <w:rsid w:val="004E09CA"/>
    <w:rsid w:val="004E2602"/>
    <w:rsid w:val="004E2C8B"/>
    <w:rsid w:val="004E2EA2"/>
    <w:rsid w:val="004E443B"/>
    <w:rsid w:val="004E48E3"/>
    <w:rsid w:val="004E4B9C"/>
    <w:rsid w:val="004E4FD5"/>
    <w:rsid w:val="004E7CD4"/>
    <w:rsid w:val="004F242E"/>
    <w:rsid w:val="004F2522"/>
    <w:rsid w:val="004F2916"/>
    <w:rsid w:val="004F3F58"/>
    <w:rsid w:val="004F4B43"/>
    <w:rsid w:val="004F60DF"/>
    <w:rsid w:val="004F6303"/>
    <w:rsid w:val="004F6A34"/>
    <w:rsid w:val="004F7533"/>
    <w:rsid w:val="0050172F"/>
    <w:rsid w:val="00504D09"/>
    <w:rsid w:val="00505206"/>
    <w:rsid w:val="00505389"/>
    <w:rsid w:val="0051084D"/>
    <w:rsid w:val="00511AA8"/>
    <w:rsid w:val="00512F23"/>
    <w:rsid w:val="005131C1"/>
    <w:rsid w:val="005137CA"/>
    <w:rsid w:val="00514C23"/>
    <w:rsid w:val="005157F5"/>
    <w:rsid w:val="00515F06"/>
    <w:rsid w:val="005169B4"/>
    <w:rsid w:val="005270CE"/>
    <w:rsid w:val="0053025E"/>
    <w:rsid w:val="005322E3"/>
    <w:rsid w:val="0053454B"/>
    <w:rsid w:val="005416D0"/>
    <w:rsid w:val="005418E4"/>
    <w:rsid w:val="0054294C"/>
    <w:rsid w:val="00542D61"/>
    <w:rsid w:val="005430D1"/>
    <w:rsid w:val="00544DDF"/>
    <w:rsid w:val="00546DC5"/>
    <w:rsid w:val="0054702F"/>
    <w:rsid w:val="0054753A"/>
    <w:rsid w:val="005509C4"/>
    <w:rsid w:val="00550F38"/>
    <w:rsid w:val="00551692"/>
    <w:rsid w:val="005534F6"/>
    <w:rsid w:val="00553EA7"/>
    <w:rsid w:val="005557DD"/>
    <w:rsid w:val="00560CAB"/>
    <w:rsid w:val="00561417"/>
    <w:rsid w:val="005624A0"/>
    <w:rsid w:val="0056275E"/>
    <w:rsid w:val="0056574A"/>
    <w:rsid w:val="00565968"/>
    <w:rsid w:val="005662B4"/>
    <w:rsid w:val="00566DF2"/>
    <w:rsid w:val="00567F5F"/>
    <w:rsid w:val="0057044C"/>
    <w:rsid w:val="00570F5B"/>
    <w:rsid w:val="00572632"/>
    <w:rsid w:val="00572952"/>
    <w:rsid w:val="00577418"/>
    <w:rsid w:val="005803B9"/>
    <w:rsid w:val="005807C0"/>
    <w:rsid w:val="005812E2"/>
    <w:rsid w:val="00586BE7"/>
    <w:rsid w:val="00587C90"/>
    <w:rsid w:val="00587FA4"/>
    <w:rsid w:val="00590ACD"/>
    <w:rsid w:val="00590D12"/>
    <w:rsid w:val="00591BBD"/>
    <w:rsid w:val="005924AD"/>
    <w:rsid w:val="00592C25"/>
    <w:rsid w:val="005953A2"/>
    <w:rsid w:val="00596C3B"/>
    <w:rsid w:val="00596F86"/>
    <w:rsid w:val="005A07F0"/>
    <w:rsid w:val="005A0DCF"/>
    <w:rsid w:val="005A2830"/>
    <w:rsid w:val="005A4E22"/>
    <w:rsid w:val="005A518D"/>
    <w:rsid w:val="005B088C"/>
    <w:rsid w:val="005B3296"/>
    <w:rsid w:val="005B3D47"/>
    <w:rsid w:val="005B4098"/>
    <w:rsid w:val="005B42E5"/>
    <w:rsid w:val="005B46FB"/>
    <w:rsid w:val="005B512F"/>
    <w:rsid w:val="005B6983"/>
    <w:rsid w:val="005B7DC7"/>
    <w:rsid w:val="005C0EB3"/>
    <w:rsid w:val="005C1653"/>
    <w:rsid w:val="005C26E6"/>
    <w:rsid w:val="005C2D53"/>
    <w:rsid w:val="005C2D75"/>
    <w:rsid w:val="005C3B22"/>
    <w:rsid w:val="005C472A"/>
    <w:rsid w:val="005C5089"/>
    <w:rsid w:val="005C52A5"/>
    <w:rsid w:val="005D0535"/>
    <w:rsid w:val="005D0F77"/>
    <w:rsid w:val="005D20AA"/>
    <w:rsid w:val="005D21CE"/>
    <w:rsid w:val="005D2587"/>
    <w:rsid w:val="005D2761"/>
    <w:rsid w:val="005D3DCF"/>
    <w:rsid w:val="005D482D"/>
    <w:rsid w:val="005D7BD4"/>
    <w:rsid w:val="005E0472"/>
    <w:rsid w:val="005E0AF6"/>
    <w:rsid w:val="005E0CFD"/>
    <w:rsid w:val="005E120C"/>
    <w:rsid w:val="005E251A"/>
    <w:rsid w:val="005E3554"/>
    <w:rsid w:val="005E374C"/>
    <w:rsid w:val="005E4201"/>
    <w:rsid w:val="005E4A9A"/>
    <w:rsid w:val="005E546D"/>
    <w:rsid w:val="005E6D75"/>
    <w:rsid w:val="005E7698"/>
    <w:rsid w:val="005F0210"/>
    <w:rsid w:val="005F0E39"/>
    <w:rsid w:val="005F17A0"/>
    <w:rsid w:val="005F2AFA"/>
    <w:rsid w:val="005F54F2"/>
    <w:rsid w:val="005F5E42"/>
    <w:rsid w:val="005F6313"/>
    <w:rsid w:val="005F654A"/>
    <w:rsid w:val="005F733D"/>
    <w:rsid w:val="005F73BB"/>
    <w:rsid w:val="005F75BC"/>
    <w:rsid w:val="005F7B27"/>
    <w:rsid w:val="00600BBA"/>
    <w:rsid w:val="00602156"/>
    <w:rsid w:val="00602222"/>
    <w:rsid w:val="006048E1"/>
    <w:rsid w:val="0060507E"/>
    <w:rsid w:val="00606EFA"/>
    <w:rsid w:val="00607832"/>
    <w:rsid w:val="00607916"/>
    <w:rsid w:val="00607FA4"/>
    <w:rsid w:val="006100F8"/>
    <w:rsid w:val="006118FB"/>
    <w:rsid w:val="00611EBD"/>
    <w:rsid w:val="00613896"/>
    <w:rsid w:val="0061500D"/>
    <w:rsid w:val="00617D14"/>
    <w:rsid w:val="0062002B"/>
    <w:rsid w:val="006204AC"/>
    <w:rsid w:val="00622920"/>
    <w:rsid w:val="00622B5B"/>
    <w:rsid w:val="00623C36"/>
    <w:rsid w:val="00624977"/>
    <w:rsid w:val="006306D4"/>
    <w:rsid w:val="00631580"/>
    <w:rsid w:val="00631749"/>
    <w:rsid w:val="00631ADA"/>
    <w:rsid w:val="00632603"/>
    <w:rsid w:val="00632B2D"/>
    <w:rsid w:val="0063315B"/>
    <w:rsid w:val="00633213"/>
    <w:rsid w:val="00634572"/>
    <w:rsid w:val="00635024"/>
    <w:rsid w:val="00637736"/>
    <w:rsid w:val="00637B76"/>
    <w:rsid w:val="00640D61"/>
    <w:rsid w:val="006412B7"/>
    <w:rsid w:val="006428F1"/>
    <w:rsid w:val="00642D5E"/>
    <w:rsid w:val="00642FDC"/>
    <w:rsid w:val="00643200"/>
    <w:rsid w:val="00643753"/>
    <w:rsid w:val="006446CE"/>
    <w:rsid w:val="00647970"/>
    <w:rsid w:val="0065051F"/>
    <w:rsid w:val="00650620"/>
    <w:rsid w:val="0065098E"/>
    <w:rsid w:val="006515B5"/>
    <w:rsid w:val="0065315F"/>
    <w:rsid w:val="00653C70"/>
    <w:rsid w:val="00653D93"/>
    <w:rsid w:val="00657C6D"/>
    <w:rsid w:val="00660A1C"/>
    <w:rsid w:val="00663A64"/>
    <w:rsid w:val="006640DF"/>
    <w:rsid w:val="0066446E"/>
    <w:rsid w:val="00664C02"/>
    <w:rsid w:val="006679FC"/>
    <w:rsid w:val="006717BC"/>
    <w:rsid w:val="0067457C"/>
    <w:rsid w:val="006774D3"/>
    <w:rsid w:val="00677796"/>
    <w:rsid w:val="0067790A"/>
    <w:rsid w:val="00677BDB"/>
    <w:rsid w:val="0068037E"/>
    <w:rsid w:val="00681A95"/>
    <w:rsid w:val="00682F8C"/>
    <w:rsid w:val="006832AA"/>
    <w:rsid w:val="00684701"/>
    <w:rsid w:val="00685765"/>
    <w:rsid w:val="00685F0B"/>
    <w:rsid w:val="00687B9D"/>
    <w:rsid w:val="006908BC"/>
    <w:rsid w:val="00690963"/>
    <w:rsid w:val="00691A1E"/>
    <w:rsid w:val="00692096"/>
    <w:rsid w:val="00692FBE"/>
    <w:rsid w:val="00695E4B"/>
    <w:rsid w:val="006965BE"/>
    <w:rsid w:val="00696A7B"/>
    <w:rsid w:val="00697226"/>
    <w:rsid w:val="006A0482"/>
    <w:rsid w:val="006A0A58"/>
    <w:rsid w:val="006A0D19"/>
    <w:rsid w:val="006A201F"/>
    <w:rsid w:val="006A21EF"/>
    <w:rsid w:val="006A25D0"/>
    <w:rsid w:val="006A2ED8"/>
    <w:rsid w:val="006A4E2D"/>
    <w:rsid w:val="006A5021"/>
    <w:rsid w:val="006A672D"/>
    <w:rsid w:val="006A76F0"/>
    <w:rsid w:val="006A7F8F"/>
    <w:rsid w:val="006B296A"/>
    <w:rsid w:val="006B2A9B"/>
    <w:rsid w:val="006B36F2"/>
    <w:rsid w:val="006B4B4F"/>
    <w:rsid w:val="006B5068"/>
    <w:rsid w:val="006B71DD"/>
    <w:rsid w:val="006C0378"/>
    <w:rsid w:val="006C083C"/>
    <w:rsid w:val="006C0E1C"/>
    <w:rsid w:val="006C252D"/>
    <w:rsid w:val="006C282E"/>
    <w:rsid w:val="006C3346"/>
    <w:rsid w:val="006C5239"/>
    <w:rsid w:val="006C6AC7"/>
    <w:rsid w:val="006C7167"/>
    <w:rsid w:val="006D139E"/>
    <w:rsid w:val="006D1522"/>
    <w:rsid w:val="006D17B3"/>
    <w:rsid w:val="006D2EFD"/>
    <w:rsid w:val="006D766D"/>
    <w:rsid w:val="006E1CD9"/>
    <w:rsid w:val="006E3AB3"/>
    <w:rsid w:val="006E4538"/>
    <w:rsid w:val="006E48A4"/>
    <w:rsid w:val="006E4E17"/>
    <w:rsid w:val="006E5630"/>
    <w:rsid w:val="006F1729"/>
    <w:rsid w:val="006F1964"/>
    <w:rsid w:val="006F3D33"/>
    <w:rsid w:val="006F4113"/>
    <w:rsid w:val="006F4578"/>
    <w:rsid w:val="006F64F9"/>
    <w:rsid w:val="006F6579"/>
    <w:rsid w:val="006F675B"/>
    <w:rsid w:val="0070246E"/>
    <w:rsid w:val="00704AAD"/>
    <w:rsid w:val="00705B5B"/>
    <w:rsid w:val="00707191"/>
    <w:rsid w:val="00710A19"/>
    <w:rsid w:val="00712C87"/>
    <w:rsid w:val="007137BC"/>
    <w:rsid w:val="0071456D"/>
    <w:rsid w:val="007154AE"/>
    <w:rsid w:val="00717D8C"/>
    <w:rsid w:val="00717F09"/>
    <w:rsid w:val="007200A1"/>
    <w:rsid w:val="00720128"/>
    <w:rsid w:val="00721E97"/>
    <w:rsid w:val="00722897"/>
    <w:rsid w:val="00723742"/>
    <w:rsid w:val="00723E3A"/>
    <w:rsid w:val="007256A0"/>
    <w:rsid w:val="00725A84"/>
    <w:rsid w:val="00730D5D"/>
    <w:rsid w:val="00734B77"/>
    <w:rsid w:val="00734F76"/>
    <w:rsid w:val="00737279"/>
    <w:rsid w:val="00740810"/>
    <w:rsid w:val="00740DDF"/>
    <w:rsid w:val="007443F8"/>
    <w:rsid w:val="00745749"/>
    <w:rsid w:val="0074594A"/>
    <w:rsid w:val="00745F67"/>
    <w:rsid w:val="00746C5C"/>
    <w:rsid w:val="00747A32"/>
    <w:rsid w:val="00747D4B"/>
    <w:rsid w:val="0075046C"/>
    <w:rsid w:val="0075218D"/>
    <w:rsid w:val="007536EB"/>
    <w:rsid w:val="00756F93"/>
    <w:rsid w:val="00757930"/>
    <w:rsid w:val="00761F58"/>
    <w:rsid w:val="007621E9"/>
    <w:rsid w:val="0076287E"/>
    <w:rsid w:val="0076366B"/>
    <w:rsid w:val="007640B4"/>
    <w:rsid w:val="0076444C"/>
    <w:rsid w:val="00764A38"/>
    <w:rsid w:val="00765155"/>
    <w:rsid w:val="0076659A"/>
    <w:rsid w:val="00766DD0"/>
    <w:rsid w:val="00767554"/>
    <w:rsid w:val="00770055"/>
    <w:rsid w:val="00771BFD"/>
    <w:rsid w:val="00772B18"/>
    <w:rsid w:val="00773BD0"/>
    <w:rsid w:val="00773C04"/>
    <w:rsid w:val="00773CD8"/>
    <w:rsid w:val="00775173"/>
    <w:rsid w:val="0077589A"/>
    <w:rsid w:val="00777F0E"/>
    <w:rsid w:val="00780088"/>
    <w:rsid w:val="0078359F"/>
    <w:rsid w:val="00787A43"/>
    <w:rsid w:val="00787ED5"/>
    <w:rsid w:val="00787F25"/>
    <w:rsid w:val="007907B6"/>
    <w:rsid w:val="00793469"/>
    <w:rsid w:val="00796136"/>
    <w:rsid w:val="00796268"/>
    <w:rsid w:val="007A13A9"/>
    <w:rsid w:val="007A16BC"/>
    <w:rsid w:val="007A1EE3"/>
    <w:rsid w:val="007A2333"/>
    <w:rsid w:val="007A2AB3"/>
    <w:rsid w:val="007A3646"/>
    <w:rsid w:val="007A4138"/>
    <w:rsid w:val="007A49D4"/>
    <w:rsid w:val="007A545D"/>
    <w:rsid w:val="007A5974"/>
    <w:rsid w:val="007A6137"/>
    <w:rsid w:val="007B0778"/>
    <w:rsid w:val="007B277B"/>
    <w:rsid w:val="007B3226"/>
    <w:rsid w:val="007B39B9"/>
    <w:rsid w:val="007B4378"/>
    <w:rsid w:val="007B4AEC"/>
    <w:rsid w:val="007B5044"/>
    <w:rsid w:val="007B5063"/>
    <w:rsid w:val="007B5ABA"/>
    <w:rsid w:val="007B61DB"/>
    <w:rsid w:val="007B6F89"/>
    <w:rsid w:val="007B70C3"/>
    <w:rsid w:val="007B7818"/>
    <w:rsid w:val="007B7AEE"/>
    <w:rsid w:val="007C0F16"/>
    <w:rsid w:val="007C4706"/>
    <w:rsid w:val="007C69F8"/>
    <w:rsid w:val="007C7338"/>
    <w:rsid w:val="007D03C5"/>
    <w:rsid w:val="007D0A8C"/>
    <w:rsid w:val="007D25C0"/>
    <w:rsid w:val="007D317D"/>
    <w:rsid w:val="007D33E2"/>
    <w:rsid w:val="007D35D9"/>
    <w:rsid w:val="007D3EED"/>
    <w:rsid w:val="007D775C"/>
    <w:rsid w:val="007E060C"/>
    <w:rsid w:val="007E1007"/>
    <w:rsid w:val="007E1B77"/>
    <w:rsid w:val="007E42BE"/>
    <w:rsid w:val="007E4736"/>
    <w:rsid w:val="007E4B81"/>
    <w:rsid w:val="007E60B5"/>
    <w:rsid w:val="007E6218"/>
    <w:rsid w:val="007E7D8D"/>
    <w:rsid w:val="007F0892"/>
    <w:rsid w:val="007F1608"/>
    <w:rsid w:val="007F2456"/>
    <w:rsid w:val="007F2D21"/>
    <w:rsid w:val="007F3BB5"/>
    <w:rsid w:val="007F4DF7"/>
    <w:rsid w:val="007F59EE"/>
    <w:rsid w:val="007F5AA4"/>
    <w:rsid w:val="007F5ED9"/>
    <w:rsid w:val="007F6241"/>
    <w:rsid w:val="007F6A84"/>
    <w:rsid w:val="007F748D"/>
    <w:rsid w:val="007F7A92"/>
    <w:rsid w:val="008004DE"/>
    <w:rsid w:val="00801516"/>
    <w:rsid w:val="008015E9"/>
    <w:rsid w:val="00801EE3"/>
    <w:rsid w:val="00802A3E"/>
    <w:rsid w:val="00805971"/>
    <w:rsid w:val="008070DB"/>
    <w:rsid w:val="00811688"/>
    <w:rsid w:val="00811F48"/>
    <w:rsid w:val="00812070"/>
    <w:rsid w:val="008123A5"/>
    <w:rsid w:val="0081300D"/>
    <w:rsid w:val="008153A8"/>
    <w:rsid w:val="00815627"/>
    <w:rsid w:val="00817C2F"/>
    <w:rsid w:val="00820B7A"/>
    <w:rsid w:val="00820EE7"/>
    <w:rsid w:val="0082302B"/>
    <w:rsid w:val="00823405"/>
    <w:rsid w:val="00824778"/>
    <w:rsid w:val="00824FFA"/>
    <w:rsid w:val="008270DA"/>
    <w:rsid w:val="00827313"/>
    <w:rsid w:val="008279C6"/>
    <w:rsid w:val="00827AF6"/>
    <w:rsid w:val="008309AF"/>
    <w:rsid w:val="008316AA"/>
    <w:rsid w:val="0083173E"/>
    <w:rsid w:val="00831A8B"/>
    <w:rsid w:val="00832168"/>
    <w:rsid w:val="00834B8F"/>
    <w:rsid w:val="00835560"/>
    <w:rsid w:val="00836200"/>
    <w:rsid w:val="00836648"/>
    <w:rsid w:val="00836A54"/>
    <w:rsid w:val="00840336"/>
    <w:rsid w:val="00840CA8"/>
    <w:rsid w:val="00842F9D"/>
    <w:rsid w:val="00844211"/>
    <w:rsid w:val="00844CEB"/>
    <w:rsid w:val="00845526"/>
    <w:rsid w:val="008458EB"/>
    <w:rsid w:val="00847214"/>
    <w:rsid w:val="00850723"/>
    <w:rsid w:val="008507A3"/>
    <w:rsid w:val="00850B4B"/>
    <w:rsid w:val="00850BD4"/>
    <w:rsid w:val="00850C81"/>
    <w:rsid w:val="00852405"/>
    <w:rsid w:val="00853A8C"/>
    <w:rsid w:val="00855371"/>
    <w:rsid w:val="008561B6"/>
    <w:rsid w:val="00860D4A"/>
    <w:rsid w:val="00861083"/>
    <w:rsid w:val="00861CE3"/>
    <w:rsid w:val="00861D87"/>
    <w:rsid w:val="008625B9"/>
    <w:rsid w:val="00863641"/>
    <w:rsid w:val="00863C00"/>
    <w:rsid w:val="00863CFD"/>
    <w:rsid w:val="00864DBB"/>
    <w:rsid w:val="00867B23"/>
    <w:rsid w:val="00867FD4"/>
    <w:rsid w:val="00870C55"/>
    <w:rsid w:val="0087139C"/>
    <w:rsid w:val="0087353D"/>
    <w:rsid w:val="00875D93"/>
    <w:rsid w:val="008774ED"/>
    <w:rsid w:val="00877B12"/>
    <w:rsid w:val="0088068E"/>
    <w:rsid w:val="0088190B"/>
    <w:rsid w:val="008824BF"/>
    <w:rsid w:val="008838E9"/>
    <w:rsid w:val="00883C58"/>
    <w:rsid w:val="008872C9"/>
    <w:rsid w:val="00890197"/>
    <w:rsid w:val="0089086E"/>
    <w:rsid w:val="0089690D"/>
    <w:rsid w:val="008969EE"/>
    <w:rsid w:val="00897FC1"/>
    <w:rsid w:val="008A0BAC"/>
    <w:rsid w:val="008A2986"/>
    <w:rsid w:val="008A477F"/>
    <w:rsid w:val="008A4F38"/>
    <w:rsid w:val="008A5023"/>
    <w:rsid w:val="008A5647"/>
    <w:rsid w:val="008A56C0"/>
    <w:rsid w:val="008A5731"/>
    <w:rsid w:val="008A5C65"/>
    <w:rsid w:val="008B0543"/>
    <w:rsid w:val="008B2835"/>
    <w:rsid w:val="008B2B52"/>
    <w:rsid w:val="008B639D"/>
    <w:rsid w:val="008B6C08"/>
    <w:rsid w:val="008C0D72"/>
    <w:rsid w:val="008C36CE"/>
    <w:rsid w:val="008C6348"/>
    <w:rsid w:val="008C64BC"/>
    <w:rsid w:val="008C756F"/>
    <w:rsid w:val="008D0733"/>
    <w:rsid w:val="008D12EA"/>
    <w:rsid w:val="008D328D"/>
    <w:rsid w:val="008D4455"/>
    <w:rsid w:val="008D5844"/>
    <w:rsid w:val="008D58A5"/>
    <w:rsid w:val="008D61E6"/>
    <w:rsid w:val="008D74E9"/>
    <w:rsid w:val="008D753A"/>
    <w:rsid w:val="008D7854"/>
    <w:rsid w:val="008D7E56"/>
    <w:rsid w:val="008E08EE"/>
    <w:rsid w:val="008E2925"/>
    <w:rsid w:val="008E3F34"/>
    <w:rsid w:val="008E459E"/>
    <w:rsid w:val="008E4DE2"/>
    <w:rsid w:val="008E65CD"/>
    <w:rsid w:val="008F09A4"/>
    <w:rsid w:val="008F12B2"/>
    <w:rsid w:val="008F1735"/>
    <w:rsid w:val="008F304C"/>
    <w:rsid w:val="008F6233"/>
    <w:rsid w:val="008F66F4"/>
    <w:rsid w:val="008F6C69"/>
    <w:rsid w:val="008F6D5C"/>
    <w:rsid w:val="008F7D39"/>
    <w:rsid w:val="00902AA4"/>
    <w:rsid w:val="00902FD6"/>
    <w:rsid w:val="009033F5"/>
    <w:rsid w:val="0090345F"/>
    <w:rsid w:val="00903716"/>
    <w:rsid w:val="00903A9C"/>
    <w:rsid w:val="00903B57"/>
    <w:rsid w:val="00903C86"/>
    <w:rsid w:val="00905414"/>
    <w:rsid w:val="0090683B"/>
    <w:rsid w:val="00906E49"/>
    <w:rsid w:val="0090716D"/>
    <w:rsid w:val="00913373"/>
    <w:rsid w:val="00915FE6"/>
    <w:rsid w:val="00916D52"/>
    <w:rsid w:val="0091715C"/>
    <w:rsid w:val="0092021A"/>
    <w:rsid w:val="00920343"/>
    <w:rsid w:val="009242F5"/>
    <w:rsid w:val="00924DD2"/>
    <w:rsid w:val="009253E2"/>
    <w:rsid w:val="00925FAA"/>
    <w:rsid w:val="009266FD"/>
    <w:rsid w:val="00926C39"/>
    <w:rsid w:val="0093072A"/>
    <w:rsid w:val="009325E9"/>
    <w:rsid w:val="00932C38"/>
    <w:rsid w:val="00933400"/>
    <w:rsid w:val="00933F69"/>
    <w:rsid w:val="009366ED"/>
    <w:rsid w:val="00936C9C"/>
    <w:rsid w:val="00940E2D"/>
    <w:rsid w:val="00940EA6"/>
    <w:rsid w:val="0094180D"/>
    <w:rsid w:val="009432E1"/>
    <w:rsid w:val="0094516A"/>
    <w:rsid w:val="0094559F"/>
    <w:rsid w:val="009469A4"/>
    <w:rsid w:val="00946DCC"/>
    <w:rsid w:val="009517D5"/>
    <w:rsid w:val="00953126"/>
    <w:rsid w:val="009554F6"/>
    <w:rsid w:val="0096055F"/>
    <w:rsid w:val="00963057"/>
    <w:rsid w:val="009635FB"/>
    <w:rsid w:val="0096488D"/>
    <w:rsid w:val="00965C24"/>
    <w:rsid w:val="00967761"/>
    <w:rsid w:val="00967CA1"/>
    <w:rsid w:val="00967CC7"/>
    <w:rsid w:val="00970360"/>
    <w:rsid w:val="00970A43"/>
    <w:rsid w:val="00971DBA"/>
    <w:rsid w:val="00971F91"/>
    <w:rsid w:val="0097376C"/>
    <w:rsid w:val="009739BE"/>
    <w:rsid w:val="00974324"/>
    <w:rsid w:val="0097438A"/>
    <w:rsid w:val="00975255"/>
    <w:rsid w:val="00976E15"/>
    <w:rsid w:val="00980AE5"/>
    <w:rsid w:val="009819AC"/>
    <w:rsid w:val="00983220"/>
    <w:rsid w:val="009840C6"/>
    <w:rsid w:val="00984270"/>
    <w:rsid w:val="00985A54"/>
    <w:rsid w:val="00990B1E"/>
    <w:rsid w:val="00992531"/>
    <w:rsid w:val="0099440B"/>
    <w:rsid w:val="009945C1"/>
    <w:rsid w:val="00995E07"/>
    <w:rsid w:val="0099613B"/>
    <w:rsid w:val="0099643E"/>
    <w:rsid w:val="009965A1"/>
    <w:rsid w:val="009970F9"/>
    <w:rsid w:val="0099758F"/>
    <w:rsid w:val="009A016A"/>
    <w:rsid w:val="009A08E6"/>
    <w:rsid w:val="009A0F1B"/>
    <w:rsid w:val="009A0FAA"/>
    <w:rsid w:val="009A2D68"/>
    <w:rsid w:val="009A36A1"/>
    <w:rsid w:val="009A3767"/>
    <w:rsid w:val="009A41DB"/>
    <w:rsid w:val="009A4FE7"/>
    <w:rsid w:val="009A5E61"/>
    <w:rsid w:val="009A6E86"/>
    <w:rsid w:val="009A725A"/>
    <w:rsid w:val="009B1432"/>
    <w:rsid w:val="009B176C"/>
    <w:rsid w:val="009B1B78"/>
    <w:rsid w:val="009B3C10"/>
    <w:rsid w:val="009B3D3F"/>
    <w:rsid w:val="009C43F0"/>
    <w:rsid w:val="009C66C7"/>
    <w:rsid w:val="009C6D25"/>
    <w:rsid w:val="009C70B3"/>
    <w:rsid w:val="009C7CCA"/>
    <w:rsid w:val="009D0EA3"/>
    <w:rsid w:val="009D2282"/>
    <w:rsid w:val="009D2E8B"/>
    <w:rsid w:val="009D32F2"/>
    <w:rsid w:val="009E05FE"/>
    <w:rsid w:val="009E1C73"/>
    <w:rsid w:val="009E200C"/>
    <w:rsid w:val="009E28C8"/>
    <w:rsid w:val="009E2C5B"/>
    <w:rsid w:val="009E3175"/>
    <w:rsid w:val="009E58BE"/>
    <w:rsid w:val="009E5ADD"/>
    <w:rsid w:val="009E5B2B"/>
    <w:rsid w:val="009E5EBA"/>
    <w:rsid w:val="009E74DE"/>
    <w:rsid w:val="009F056A"/>
    <w:rsid w:val="009F16A1"/>
    <w:rsid w:val="009F1CB4"/>
    <w:rsid w:val="009F5968"/>
    <w:rsid w:val="009F67F1"/>
    <w:rsid w:val="009F6D25"/>
    <w:rsid w:val="009F6E30"/>
    <w:rsid w:val="009F706E"/>
    <w:rsid w:val="009F74A3"/>
    <w:rsid w:val="009F766F"/>
    <w:rsid w:val="00A01688"/>
    <w:rsid w:val="00A017BE"/>
    <w:rsid w:val="00A024E2"/>
    <w:rsid w:val="00A031E3"/>
    <w:rsid w:val="00A03472"/>
    <w:rsid w:val="00A038A9"/>
    <w:rsid w:val="00A03C09"/>
    <w:rsid w:val="00A03F00"/>
    <w:rsid w:val="00A06282"/>
    <w:rsid w:val="00A062C1"/>
    <w:rsid w:val="00A0652E"/>
    <w:rsid w:val="00A1083E"/>
    <w:rsid w:val="00A11D99"/>
    <w:rsid w:val="00A1277D"/>
    <w:rsid w:val="00A137A3"/>
    <w:rsid w:val="00A13DF7"/>
    <w:rsid w:val="00A15C6E"/>
    <w:rsid w:val="00A179A3"/>
    <w:rsid w:val="00A17E3E"/>
    <w:rsid w:val="00A22482"/>
    <w:rsid w:val="00A22938"/>
    <w:rsid w:val="00A2323A"/>
    <w:rsid w:val="00A23889"/>
    <w:rsid w:val="00A2420D"/>
    <w:rsid w:val="00A24751"/>
    <w:rsid w:val="00A262FF"/>
    <w:rsid w:val="00A2643C"/>
    <w:rsid w:val="00A2648A"/>
    <w:rsid w:val="00A2785F"/>
    <w:rsid w:val="00A310C4"/>
    <w:rsid w:val="00A34DFD"/>
    <w:rsid w:val="00A36AC1"/>
    <w:rsid w:val="00A439C7"/>
    <w:rsid w:val="00A467F1"/>
    <w:rsid w:val="00A46CE0"/>
    <w:rsid w:val="00A475C0"/>
    <w:rsid w:val="00A503BF"/>
    <w:rsid w:val="00A51A63"/>
    <w:rsid w:val="00A52A44"/>
    <w:rsid w:val="00A5490F"/>
    <w:rsid w:val="00A54CA3"/>
    <w:rsid w:val="00A55CB0"/>
    <w:rsid w:val="00A56961"/>
    <w:rsid w:val="00A6712B"/>
    <w:rsid w:val="00A70BA0"/>
    <w:rsid w:val="00A71167"/>
    <w:rsid w:val="00A71B64"/>
    <w:rsid w:val="00A742B9"/>
    <w:rsid w:val="00A76FD6"/>
    <w:rsid w:val="00A81316"/>
    <w:rsid w:val="00A81D33"/>
    <w:rsid w:val="00A83184"/>
    <w:rsid w:val="00A84FEE"/>
    <w:rsid w:val="00A8619E"/>
    <w:rsid w:val="00A8667E"/>
    <w:rsid w:val="00A86962"/>
    <w:rsid w:val="00A8776F"/>
    <w:rsid w:val="00A922D8"/>
    <w:rsid w:val="00A92E1A"/>
    <w:rsid w:val="00A933EC"/>
    <w:rsid w:val="00A93ED5"/>
    <w:rsid w:val="00A972E3"/>
    <w:rsid w:val="00AA0FB0"/>
    <w:rsid w:val="00AA1A40"/>
    <w:rsid w:val="00AA36E7"/>
    <w:rsid w:val="00AA459B"/>
    <w:rsid w:val="00AA51F8"/>
    <w:rsid w:val="00AA598A"/>
    <w:rsid w:val="00AA6FB0"/>
    <w:rsid w:val="00AA7D57"/>
    <w:rsid w:val="00AB0FB9"/>
    <w:rsid w:val="00AB1477"/>
    <w:rsid w:val="00AB1E94"/>
    <w:rsid w:val="00AB21CD"/>
    <w:rsid w:val="00AB7CB9"/>
    <w:rsid w:val="00AC0661"/>
    <w:rsid w:val="00AC2115"/>
    <w:rsid w:val="00AC2514"/>
    <w:rsid w:val="00AC25B3"/>
    <w:rsid w:val="00AC307E"/>
    <w:rsid w:val="00AC4CDA"/>
    <w:rsid w:val="00AC659E"/>
    <w:rsid w:val="00AC6673"/>
    <w:rsid w:val="00AC6FA1"/>
    <w:rsid w:val="00AC706E"/>
    <w:rsid w:val="00AC7CA5"/>
    <w:rsid w:val="00AC7FA5"/>
    <w:rsid w:val="00AD16BE"/>
    <w:rsid w:val="00AD3D05"/>
    <w:rsid w:val="00AD3D6F"/>
    <w:rsid w:val="00AD4B11"/>
    <w:rsid w:val="00AD526D"/>
    <w:rsid w:val="00AD5578"/>
    <w:rsid w:val="00AD64A3"/>
    <w:rsid w:val="00AD6791"/>
    <w:rsid w:val="00AE1BD2"/>
    <w:rsid w:val="00AE1D59"/>
    <w:rsid w:val="00AE1E63"/>
    <w:rsid w:val="00AE1EB7"/>
    <w:rsid w:val="00AE2875"/>
    <w:rsid w:val="00AE3F8B"/>
    <w:rsid w:val="00AE4802"/>
    <w:rsid w:val="00AE7C6F"/>
    <w:rsid w:val="00AE7E1B"/>
    <w:rsid w:val="00AF1927"/>
    <w:rsid w:val="00AF1D7F"/>
    <w:rsid w:val="00AF261D"/>
    <w:rsid w:val="00AF3145"/>
    <w:rsid w:val="00AF347B"/>
    <w:rsid w:val="00AF4546"/>
    <w:rsid w:val="00AF5A16"/>
    <w:rsid w:val="00AF7622"/>
    <w:rsid w:val="00B00345"/>
    <w:rsid w:val="00B00611"/>
    <w:rsid w:val="00B00994"/>
    <w:rsid w:val="00B01DD8"/>
    <w:rsid w:val="00B021F6"/>
    <w:rsid w:val="00B03574"/>
    <w:rsid w:val="00B06897"/>
    <w:rsid w:val="00B06EC9"/>
    <w:rsid w:val="00B0729E"/>
    <w:rsid w:val="00B114A4"/>
    <w:rsid w:val="00B1209F"/>
    <w:rsid w:val="00B12A38"/>
    <w:rsid w:val="00B16555"/>
    <w:rsid w:val="00B168B8"/>
    <w:rsid w:val="00B17D8D"/>
    <w:rsid w:val="00B26048"/>
    <w:rsid w:val="00B27B13"/>
    <w:rsid w:val="00B31733"/>
    <w:rsid w:val="00B32612"/>
    <w:rsid w:val="00B32A48"/>
    <w:rsid w:val="00B33D5C"/>
    <w:rsid w:val="00B4168E"/>
    <w:rsid w:val="00B419F0"/>
    <w:rsid w:val="00B42FEE"/>
    <w:rsid w:val="00B43B12"/>
    <w:rsid w:val="00B448C5"/>
    <w:rsid w:val="00B45CE7"/>
    <w:rsid w:val="00B464A5"/>
    <w:rsid w:val="00B46912"/>
    <w:rsid w:val="00B476EA"/>
    <w:rsid w:val="00B47A0B"/>
    <w:rsid w:val="00B51242"/>
    <w:rsid w:val="00B515A0"/>
    <w:rsid w:val="00B5337B"/>
    <w:rsid w:val="00B54E98"/>
    <w:rsid w:val="00B5555A"/>
    <w:rsid w:val="00B5678B"/>
    <w:rsid w:val="00B60DC2"/>
    <w:rsid w:val="00B613D9"/>
    <w:rsid w:val="00B61843"/>
    <w:rsid w:val="00B61B73"/>
    <w:rsid w:val="00B61C1B"/>
    <w:rsid w:val="00B61E98"/>
    <w:rsid w:val="00B65E25"/>
    <w:rsid w:val="00B66322"/>
    <w:rsid w:val="00B669D7"/>
    <w:rsid w:val="00B67DDF"/>
    <w:rsid w:val="00B70279"/>
    <w:rsid w:val="00B710B3"/>
    <w:rsid w:val="00B7377D"/>
    <w:rsid w:val="00B7463C"/>
    <w:rsid w:val="00B74D94"/>
    <w:rsid w:val="00B76264"/>
    <w:rsid w:val="00B80F50"/>
    <w:rsid w:val="00B82847"/>
    <w:rsid w:val="00B8289B"/>
    <w:rsid w:val="00B83AD4"/>
    <w:rsid w:val="00B841DF"/>
    <w:rsid w:val="00B846B1"/>
    <w:rsid w:val="00B866AD"/>
    <w:rsid w:val="00B86E55"/>
    <w:rsid w:val="00B870EC"/>
    <w:rsid w:val="00B91300"/>
    <w:rsid w:val="00B918B5"/>
    <w:rsid w:val="00B919F9"/>
    <w:rsid w:val="00B9201F"/>
    <w:rsid w:val="00B94CC5"/>
    <w:rsid w:val="00B95A6C"/>
    <w:rsid w:val="00B96CAA"/>
    <w:rsid w:val="00B970F8"/>
    <w:rsid w:val="00B97101"/>
    <w:rsid w:val="00B97885"/>
    <w:rsid w:val="00BA076E"/>
    <w:rsid w:val="00BA6151"/>
    <w:rsid w:val="00BA61E1"/>
    <w:rsid w:val="00BA66C1"/>
    <w:rsid w:val="00BB0436"/>
    <w:rsid w:val="00BB2071"/>
    <w:rsid w:val="00BB29A1"/>
    <w:rsid w:val="00BB3F7D"/>
    <w:rsid w:val="00BB5772"/>
    <w:rsid w:val="00BB6578"/>
    <w:rsid w:val="00BB6F4A"/>
    <w:rsid w:val="00BC0091"/>
    <w:rsid w:val="00BC088F"/>
    <w:rsid w:val="00BC23A7"/>
    <w:rsid w:val="00BC2AA8"/>
    <w:rsid w:val="00BC4C23"/>
    <w:rsid w:val="00BC7078"/>
    <w:rsid w:val="00BC7D6B"/>
    <w:rsid w:val="00BD046E"/>
    <w:rsid w:val="00BD096C"/>
    <w:rsid w:val="00BD0BBD"/>
    <w:rsid w:val="00BD19B0"/>
    <w:rsid w:val="00BD294A"/>
    <w:rsid w:val="00BD2F07"/>
    <w:rsid w:val="00BD3FE2"/>
    <w:rsid w:val="00BD42D7"/>
    <w:rsid w:val="00BD7A5A"/>
    <w:rsid w:val="00BE011E"/>
    <w:rsid w:val="00BE2795"/>
    <w:rsid w:val="00BE2908"/>
    <w:rsid w:val="00BE3528"/>
    <w:rsid w:val="00BE3BB5"/>
    <w:rsid w:val="00BE3D96"/>
    <w:rsid w:val="00BE3E40"/>
    <w:rsid w:val="00BE47DC"/>
    <w:rsid w:val="00BE47DF"/>
    <w:rsid w:val="00BE67B1"/>
    <w:rsid w:val="00BE6F75"/>
    <w:rsid w:val="00BE7220"/>
    <w:rsid w:val="00BE7AB7"/>
    <w:rsid w:val="00BF1C4F"/>
    <w:rsid w:val="00BF28FA"/>
    <w:rsid w:val="00BF4A99"/>
    <w:rsid w:val="00BF4F14"/>
    <w:rsid w:val="00BF5499"/>
    <w:rsid w:val="00BF5E52"/>
    <w:rsid w:val="00C00502"/>
    <w:rsid w:val="00C0294B"/>
    <w:rsid w:val="00C02ED2"/>
    <w:rsid w:val="00C03467"/>
    <w:rsid w:val="00C05368"/>
    <w:rsid w:val="00C060C3"/>
    <w:rsid w:val="00C10502"/>
    <w:rsid w:val="00C10F8C"/>
    <w:rsid w:val="00C119CF"/>
    <w:rsid w:val="00C11A2A"/>
    <w:rsid w:val="00C11C39"/>
    <w:rsid w:val="00C11F38"/>
    <w:rsid w:val="00C1203E"/>
    <w:rsid w:val="00C13E63"/>
    <w:rsid w:val="00C1416E"/>
    <w:rsid w:val="00C15FAB"/>
    <w:rsid w:val="00C16212"/>
    <w:rsid w:val="00C16E13"/>
    <w:rsid w:val="00C17880"/>
    <w:rsid w:val="00C2187D"/>
    <w:rsid w:val="00C22337"/>
    <w:rsid w:val="00C22672"/>
    <w:rsid w:val="00C22900"/>
    <w:rsid w:val="00C23209"/>
    <w:rsid w:val="00C23251"/>
    <w:rsid w:val="00C24A2B"/>
    <w:rsid w:val="00C24BCB"/>
    <w:rsid w:val="00C3042D"/>
    <w:rsid w:val="00C31668"/>
    <w:rsid w:val="00C31706"/>
    <w:rsid w:val="00C33432"/>
    <w:rsid w:val="00C339A9"/>
    <w:rsid w:val="00C352DC"/>
    <w:rsid w:val="00C35C64"/>
    <w:rsid w:val="00C35CF2"/>
    <w:rsid w:val="00C37FFB"/>
    <w:rsid w:val="00C405E3"/>
    <w:rsid w:val="00C43E97"/>
    <w:rsid w:val="00C4468C"/>
    <w:rsid w:val="00C44C74"/>
    <w:rsid w:val="00C464E1"/>
    <w:rsid w:val="00C5002D"/>
    <w:rsid w:val="00C5060E"/>
    <w:rsid w:val="00C5218E"/>
    <w:rsid w:val="00C5604A"/>
    <w:rsid w:val="00C5658F"/>
    <w:rsid w:val="00C57744"/>
    <w:rsid w:val="00C61090"/>
    <w:rsid w:val="00C635CD"/>
    <w:rsid w:val="00C64A78"/>
    <w:rsid w:val="00C6676D"/>
    <w:rsid w:val="00C67A40"/>
    <w:rsid w:val="00C70284"/>
    <w:rsid w:val="00C70518"/>
    <w:rsid w:val="00C72064"/>
    <w:rsid w:val="00C72223"/>
    <w:rsid w:val="00C7365A"/>
    <w:rsid w:val="00C7387C"/>
    <w:rsid w:val="00C746A1"/>
    <w:rsid w:val="00C74C74"/>
    <w:rsid w:val="00C74F35"/>
    <w:rsid w:val="00C767A2"/>
    <w:rsid w:val="00C76C44"/>
    <w:rsid w:val="00C77C30"/>
    <w:rsid w:val="00C819B5"/>
    <w:rsid w:val="00C8439C"/>
    <w:rsid w:val="00C84A2F"/>
    <w:rsid w:val="00C851DD"/>
    <w:rsid w:val="00C851F0"/>
    <w:rsid w:val="00C90E70"/>
    <w:rsid w:val="00C925D0"/>
    <w:rsid w:val="00C92C0A"/>
    <w:rsid w:val="00C93DB6"/>
    <w:rsid w:val="00C945E6"/>
    <w:rsid w:val="00C94CEF"/>
    <w:rsid w:val="00C9598B"/>
    <w:rsid w:val="00C95E71"/>
    <w:rsid w:val="00C96100"/>
    <w:rsid w:val="00C9775C"/>
    <w:rsid w:val="00CA2AFE"/>
    <w:rsid w:val="00CA2C10"/>
    <w:rsid w:val="00CA2E71"/>
    <w:rsid w:val="00CA2ECC"/>
    <w:rsid w:val="00CA356F"/>
    <w:rsid w:val="00CA3AA4"/>
    <w:rsid w:val="00CA42A2"/>
    <w:rsid w:val="00CA45D7"/>
    <w:rsid w:val="00CA4791"/>
    <w:rsid w:val="00CA54B9"/>
    <w:rsid w:val="00CA5BEB"/>
    <w:rsid w:val="00CA7C31"/>
    <w:rsid w:val="00CB0967"/>
    <w:rsid w:val="00CB37DB"/>
    <w:rsid w:val="00CB4603"/>
    <w:rsid w:val="00CB58D1"/>
    <w:rsid w:val="00CC0146"/>
    <w:rsid w:val="00CC0E5D"/>
    <w:rsid w:val="00CC1E74"/>
    <w:rsid w:val="00CC285D"/>
    <w:rsid w:val="00CC291F"/>
    <w:rsid w:val="00CC2E21"/>
    <w:rsid w:val="00CC31F9"/>
    <w:rsid w:val="00CC4616"/>
    <w:rsid w:val="00CC50EE"/>
    <w:rsid w:val="00CC678A"/>
    <w:rsid w:val="00CD075B"/>
    <w:rsid w:val="00CD202D"/>
    <w:rsid w:val="00CD28CF"/>
    <w:rsid w:val="00CD2FCF"/>
    <w:rsid w:val="00CD4192"/>
    <w:rsid w:val="00CD5310"/>
    <w:rsid w:val="00CD5D23"/>
    <w:rsid w:val="00CD7DED"/>
    <w:rsid w:val="00CD7E3D"/>
    <w:rsid w:val="00CE15F9"/>
    <w:rsid w:val="00CE19DE"/>
    <w:rsid w:val="00CE2B13"/>
    <w:rsid w:val="00CE4AA8"/>
    <w:rsid w:val="00CE5652"/>
    <w:rsid w:val="00CE5B9F"/>
    <w:rsid w:val="00CE6303"/>
    <w:rsid w:val="00CE67C1"/>
    <w:rsid w:val="00CF0764"/>
    <w:rsid w:val="00CF175E"/>
    <w:rsid w:val="00CF2C20"/>
    <w:rsid w:val="00CF349A"/>
    <w:rsid w:val="00CF40B5"/>
    <w:rsid w:val="00CF4582"/>
    <w:rsid w:val="00CF45B0"/>
    <w:rsid w:val="00CF4B4B"/>
    <w:rsid w:val="00CF57B7"/>
    <w:rsid w:val="00D006CE"/>
    <w:rsid w:val="00D015C1"/>
    <w:rsid w:val="00D021FC"/>
    <w:rsid w:val="00D02302"/>
    <w:rsid w:val="00D02936"/>
    <w:rsid w:val="00D06BDC"/>
    <w:rsid w:val="00D100E4"/>
    <w:rsid w:val="00D107EF"/>
    <w:rsid w:val="00D11136"/>
    <w:rsid w:val="00D117C9"/>
    <w:rsid w:val="00D14323"/>
    <w:rsid w:val="00D143E3"/>
    <w:rsid w:val="00D14B1F"/>
    <w:rsid w:val="00D15780"/>
    <w:rsid w:val="00D202B8"/>
    <w:rsid w:val="00D211EA"/>
    <w:rsid w:val="00D2290B"/>
    <w:rsid w:val="00D233D4"/>
    <w:rsid w:val="00D23880"/>
    <w:rsid w:val="00D25189"/>
    <w:rsid w:val="00D27A15"/>
    <w:rsid w:val="00D27E4E"/>
    <w:rsid w:val="00D30450"/>
    <w:rsid w:val="00D32117"/>
    <w:rsid w:val="00D330F3"/>
    <w:rsid w:val="00D333D1"/>
    <w:rsid w:val="00D33E23"/>
    <w:rsid w:val="00D33EB2"/>
    <w:rsid w:val="00D34DD3"/>
    <w:rsid w:val="00D35EEB"/>
    <w:rsid w:val="00D3691A"/>
    <w:rsid w:val="00D4099B"/>
    <w:rsid w:val="00D40D18"/>
    <w:rsid w:val="00D40D9D"/>
    <w:rsid w:val="00D41E37"/>
    <w:rsid w:val="00D43787"/>
    <w:rsid w:val="00D43AB8"/>
    <w:rsid w:val="00D44344"/>
    <w:rsid w:val="00D4574F"/>
    <w:rsid w:val="00D4652D"/>
    <w:rsid w:val="00D4658D"/>
    <w:rsid w:val="00D4713A"/>
    <w:rsid w:val="00D47B95"/>
    <w:rsid w:val="00D50F6F"/>
    <w:rsid w:val="00D52F45"/>
    <w:rsid w:val="00D532FA"/>
    <w:rsid w:val="00D537B4"/>
    <w:rsid w:val="00D53E6D"/>
    <w:rsid w:val="00D55699"/>
    <w:rsid w:val="00D619A9"/>
    <w:rsid w:val="00D62E27"/>
    <w:rsid w:val="00D63D3B"/>
    <w:rsid w:val="00D6428B"/>
    <w:rsid w:val="00D646DE"/>
    <w:rsid w:val="00D6500C"/>
    <w:rsid w:val="00D65120"/>
    <w:rsid w:val="00D6596E"/>
    <w:rsid w:val="00D67825"/>
    <w:rsid w:val="00D70711"/>
    <w:rsid w:val="00D71731"/>
    <w:rsid w:val="00D73648"/>
    <w:rsid w:val="00D73E07"/>
    <w:rsid w:val="00D74163"/>
    <w:rsid w:val="00D744FB"/>
    <w:rsid w:val="00D74A78"/>
    <w:rsid w:val="00D753C9"/>
    <w:rsid w:val="00D7633F"/>
    <w:rsid w:val="00D76ACD"/>
    <w:rsid w:val="00D80030"/>
    <w:rsid w:val="00D815C0"/>
    <w:rsid w:val="00D81A19"/>
    <w:rsid w:val="00D8324E"/>
    <w:rsid w:val="00D84AB4"/>
    <w:rsid w:val="00D853C1"/>
    <w:rsid w:val="00D86237"/>
    <w:rsid w:val="00D86436"/>
    <w:rsid w:val="00D865E1"/>
    <w:rsid w:val="00D86FC2"/>
    <w:rsid w:val="00D8767C"/>
    <w:rsid w:val="00D940B4"/>
    <w:rsid w:val="00D94F04"/>
    <w:rsid w:val="00D96D12"/>
    <w:rsid w:val="00DA1123"/>
    <w:rsid w:val="00DA121E"/>
    <w:rsid w:val="00DA141A"/>
    <w:rsid w:val="00DA2021"/>
    <w:rsid w:val="00DA63DF"/>
    <w:rsid w:val="00DA7197"/>
    <w:rsid w:val="00DB018D"/>
    <w:rsid w:val="00DB0252"/>
    <w:rsid w:val="00DB2C03"/>
    <w:rsid w:val="00DB2D11"/>
    <w:rsid w:val="00DB3441"/>
    <w:rsid w:val="00DB57D0"/>
    <w:rsid w:val="00DB583C"/>
    <w:rsid w:val="00DB5868"/>
    <w:rsid w:val="00DC080E"/>
    <w:rsid w:val="00DC0CE7"/>
    <w:rsid w:val="00DC1DA9"/>
    <w:rsid w:val="00DC2A2F"/>
    <w:rsid w:val="00DC4037"/>
    <w:rsid w:val="00DC51D6"/>
    <w:rsid w:val="00DC64DC"/>
    <w:rsid w:val="00DC6AF4"/>
    <w:rsid w:val="00DC702B"/>
    <w:rsid w:val="00DC77D9"/>
    <w:rsid w:val="00DC7ACE"/>
    <w:rsid w:val="00DD1549"/>
    <w:rsid w:val="00DD1554"/>
    <w:rsid w:val="00DD4922"/>
    <w:rsid w:val="00DD4CB1"/>
    <w:rsid w:val="00DD5213"/>
    <w:rsid w:val="00DD59C4"/>
    <w:rsid w:val="00DD6BB6"/>
    <w:rsid w:val="00DD6ED0"/>
    <w:rsid w:val="00DD70DA"/>
    <w:rsid w:val="00DE0B3B"/>
    <w:rsid w:val="00DE2912"/>
    <w:rsid w:val="00DE38BD"/>
    <w:rsid w:val="00DE524F"/>
    <w:rsid w:val="00DE730F"/>
    <w:rsid w:val="00DF1A95"/>
    <w:rsid w:val="00DF1C82"/>
    <w:rsid w:val="00DF28FE"/>
    <w:rsid w:val="00DF39A9"/>
    <w:rsid w:val="00DF4123"/>
    <w:rsid w:val="00DF5DBA"/>
    <w:rsid w:val="00DF6496"/>
    <w:rsid w:val="00DF71BA"/>
    <w:rsid w:val="00E000E1"/>
    <w:rsid w:val="00E001E2"/>
    <w:rsid w:val="00E00852"/>
    <w:rsid w:val="00E00E0E"/>
    <w:rsid w:val="00E02968"/>
    <w:rsid w:val="00E03930"/>
    <w:rsid w:val="00E04A2D"/>
    <w:rsid w:val="00E04E40"/>
    <w:rsid w:val="00E05D84"/>
    <w:rsid w:val="00E06FEE"/>
    <w:rsid w:val="00E07134"/>
    <w:rsid w:val="00E07A62"/>
    <w:rsid w:val="00E101C6"/>
    <w:rsid w:val="00E102CF"/>
    <w:rsid w:val="00E12828"/>
    <w:rsid w:val="00E12E7F"/>
    <w:rsid w:val="00E1374D"/>
    <w:rsid w:val="00E15013"/>
    <w:rsid w:val="00E1650A"/>
    <w:rsid w:val="00E16922"/>
    <w:rsid w:val="00E23097"/>
    <w:rsid w:val="00E2317A"/>
    <w:rsid w:val="00E24989"/>
    <w:rsid w:val="00E24E24"/>
    <w:rsid w:val="00E2722B"/>
    <w:rsid w:val="00E3055F"/>
    <w:rsid w:val="00E319DE"/>
    <w:rsid w:val="00E32B4B"/>
    <w:rsid w:val="00E338BC"/>
    <w:rsid w:val="00E33CC1"/>
    <w:rsid w:val="00E33F7E"/>
    <w:rsid w:val="00E356B9"/>
    <w:rsid w:val="00E35781"/>
    <w:rsid w:val="00E3616C"/>
    <w:rsid w:val="00E37A39"/>
    <w:rsid w:val="00E40867"/>
    <w:rsid w:val="00E408E2"/>
    <w:rsid w:val="00E4392D"/>
    <w:rsid w:val="00E44A07"/>
    <w:rsid w:val="00E45BAF"/>
    <w:rsid w:val="00E466ED"/>
    <w:rsid w:val="00E46C07"/>
    <w:rsid w:val="00E47060"/>
    <w:rsid w:val="00E47451"/>
    <w:rsid w:val="00E47D18"/>
    <w:rsid w:val="00E524BD"/>
    <w:rsid w:val="00E52981"/>
    <w:rsid w:val="00E542C2"/>
    <w:rsid w:val="00E54A4C"/>
    <w:rsid w:val="00E5516C"/>
    <w:rsid w:val="00E55330"/>
    <w:rsid w:val="00E55AD9"/>
    <w:rsid w:val="00E57457"/>
    <w:rsid w:val="00E6086F"/>
    <w:rsid w:val="00E618E2"/>
    <w:rsid w:val="00E62833"/>
    <w:rsid w:val="00E62B19"/>
    <w:rsid w:val="00E66988"/>
    <w:rsid w:val="00E66AEB"/>
    <w:rsid w:val="00E67E1D"/>
    <w:rsid w:val="00E72C64"/>
    <w:rsid w:val="00E73247"/>
    <w:rsid w:val="00E74625"/>
    <w:rsid w:val="00E74A97"/>
    <w:rsid w:val="00E778AF"/>
    <w:rsid w:val="00E81B76"/>
    <w:rsid w:val="00E82EF5"/>
    <w:rsid w:val="00E83A68"/>
    <w:rsid w:val="00E851DD"/>
    <w:rsid w:val="00E86670"/>
    <w:rsid w:val="00E87F9D"/>
    <w:rsid w:val="00E90C67"/>
    <w:rsid w:val="00E90D68"/>
    <w:rsid w:val="00E91022"/>
    <w:rsid w:val="00E91600"/>
    <w:rsid w:val="00E92A68"/>
    <w:rsid w:val="00E92B50"/>
    <w:rsid w:val="00E94230"/>
    <w:rsid w:val="00E94A2D"/>
    <w:rsid w:val="00E9540A"/>
    <w:rsid w:val="00E97513"/>
    <w:rsid w:val="00EA1050"/>
    <w:rsid w:val="00EA1B97"/>
    <w:rsid w:val="00EA3333"/>
    <w:rsid w:val="00EA4C29"/>
    <w:rsid w:val="00EA5032"/>
    <w:rsid w:val="00EA727D"/>
    <w:rsid w:val="00EB1250"/>
    <w:rsid w:val="00EB1298"/>
    <w:rsid w:val="00EB24FA"/>
    <w:rsid w:val="00EB2D85"/>
    <w:rsid w:val="00EB6C63"/>
    <w:rsid w:val="00EC097C"/>
    <w:rsid w:val="00EC10EF"/>
    <w:rsid w:val="00EC1139"/>
    <w:rsid w:val="00EC1D10"/>
    <w:rsid w:val="00EC31AC"/>
    <w:rsid w:val="00EC57F7"/>
    <w:rsid w:val="00EC6EF1"/>
    <w:rsid w:val="00EC7A6C"/>
    <w:rsid w:val="00ED0108"/>
    <w:rsid w:val="00ED040B"/>
    <w:rsid w:val="00ED0F6A"/>
    <w:rsid w:val="00ED1968"/>
    <w:rsid w:val="00ED1A74"/>
    <w:rsid w:val="00ED1DCB"/>
    <w:rsid w:val="00ED2040"/>
    <w:rsid w:val="00ED2C1B"/>
    <w:rsid w:val="00ED694A"/>
    <w:rsid w:val="00ED69C4"/>
    <w:rsid w:val="00EE049D"/>
    <w:rsid w:val="00EE2169"/>
    <w:rsid w:val="00EE26BE"/>
    <w:rsid w:val="00EE3962"/>
    <w:rsid w:val="00EE3AEF"/>
    <w:rsid w:val="00EE4D7B"/>
    <w:rsid w:val="00EE52AC"/>
    <w:rsid w:val="00EE5D0E"/>
    <w:rsid w:val="00EE6241"/>
    <w:rsid w:val="00EE70CD"/>
    <w:rsid w:val="00EF5D6B"/>
    <w:rsid w:val="00EF6B68"/>
    <w:rsid w:val="00EF6D3B"/>
    <w:rsid w:val="00F0125E"/>
    <w:rsid w:val="00F02E6B"/>
    <w:rsid w:val="00F069FD"/>
    <w:rsid w:val="00F07383"/>
    <w:rsid w:val="00F0748F"/>
    <w:rsid w:val="00F10FFE"/>
    <w:rsid w:val="00F12239"/>
    <w:rsid w:val="00F130A2"/>
    <w:rsid w:val="00F13EA3"/>
    <w:rsid w:val="00F14197"/>
    <w:rsid w:val="00F144DB"/>
    <w:rsid w:val="00F147DD"/>
    <w:rsid w:val="00F17B15"/>
    <w:rsid w:val="00F21027"/>
    <w:rsid w:val="00F23029"/>
    <w:rsid w:val="00F23628"/>
    <w:rsid w:val="00F237BE"/>
    <w:rsid w:val="00F239DF"/>
    <w:rsid w:val="00F2419E"/>
    <w:rsid w:val="00F25FE6"/>
    <w:rsid w:val="00F2730C"/>
    <w:rsid w:val="00F275E8"/>
    <w:rsid w:val="00F317E6"/>
    <w:rsid w:val="00F33629"/>
    <w:rsid w:val="00F3551C"/>
    <w:rsid w:val="00F35A45"/>
    <w:rsid w:val="00F362EF"/>
    <w:rsid w:val="00F366BA"/>
    <w:rsid w:val="00F36EAF"/>
    <w:rsid w:val="00F37B7F"/>
    <w:rsid w:val="00F37EDB"/>
    <w:rsid w:val="00F40DFE"/>
    <w:rsid w:val="00F413F1"/>
    <w:rsid w:val="00F42A3E"/>
    <w:rsid w:val="00F44384"/>
    <w:rsid w:val="00F45C82"/>
    <w:rsid w:val="00F45E8A"/>
    <w:rsid w:val="00F46319"/>
    <w:rsid w:val="00F47AB5"/>
    <w:rsid w:val="00F50857"/>
    <w:rsid w:val="00F51A5E"/>
    <w:rsid w:val="00F52324"/>
    <w:rsid w:val="00F541BB"/>
    <w:rsid w:val="00F54D18"/>
    <w:rsid w:val="00F56D7D"/>
    <w:rsid w:val="00F600CD"/>
    <w:rsid w:val="00F60866"/>
    <w:rsid w:val="00F609F9"/>
    <w:rsid w:val="00F60D1D"/>
    <w:rsid w:val="00F61120"/>
    <w:rsid w:val="00F6178F"/>
    <w:rsid w:val="00F61A4A"/>
    <w:rsid w:val="00F622D4"/>
    <w:rsid w:val="00F65B3D"/>
    <w:rsid w:val="00F65F46"/>
    <w:rsid w:val="00F664E6"/>
    <w:rsid w:val="00F722F1"/>
    <w:rsid w:val="00F7359E"/>
    <w:rsid w:val="00F73F5D"/>
    <w:rsid w:val="00F74BF7"/>
    <w:rsid w:val="00F7587B"/>
    <w:rsid w:val="00F7682E"/>
    <w:rsid w:val="00F76E15"/>
    <w:rsid w:val="00F806B6"/>
    <w:rsid w:val="00F81398"/>
    <w:rsid w:val="00F81694"/>
    <w:rsid w:val="00F81EB1"/>
    <w:rsid w:val="00F82941"/>
    <w:rsid w:val="00F83014"/>
    <w:rsid w:val="00F835F0"/>
    <w:rsid w:val="00F846E2"/>
    <w:rsid w:val="00F85651"/>
    <w:rsid w:val="00F86E89"/>
    <w:rsid w:val="00F87726"/>
    <w:rsid w:val="00F877E3"/>
    <w:rsid w:val="00F90CB4"/>
    <w:rsid w:val="00F933E8"/>
    <w:rsid w:val="00F93925"/>
    <w:rsid w:val="00F9478D"/>
    <w:rsid w:val="00F971F5"/>
    <w:rsid w:val="00F97853"/>
    <w:rsid w:val="00FA0353"/>
    <w:rsid w:val="00FA04DD"/>
    <w:rsid w:val="00FA313F"/>
    <w:rsid w:val="00FA3698"/>
    <w:rsid w:val="00FA42F3"/>
    <w:rsid w:val="00FA4E63"/>
    <w:rsid w:val="00FA5BCD"/>
    <w:rsid w:val="00FA5D31"/>
    <w:rsid w:val="00FA5E0A"/>
    <w:rsid w:val="00FA6B94"/>
    <w:rsid w:val="00FB1116"/>
    <w:rsid w:val="00FB24DC"/>
    <w:rsid w:val="00FB3E02"/>
    <w:rsid w:val="00FB5BFB"/>
    <w:rsid w:val="00FB6024"/>
    <w:rsid w:val="00FB65F5"/>
    <w:rsid w:val="00FB68BB"/>
    <w:rsid w:val="00FB6C5A"/>
    <w:rsid w:val="00FC1298"/>
    <w:rsid w:val="00FC21DC"/>
    <w:rsid w:val="00FC2A62"/>
    <w:rsid w:val="00FC33EE"/>
    <w:rsid w:val="00FC4C74"/>
    <w:rsid w:val="00FD0195"/>
    <w:rsid w:val="00FD0A9F"/>
    <w:rsid w:val="00FD1413"/>
    <w:rsid w:val="00FD2A12"/>
    <w:rsid w:val="00FD4E13"/>
    <w:rsid w:val="00FD69D9"/>
    <w:rsid w:val="00FE0E7A"/>
    <w:rsid w:val="00FE0F86"/>
    <w:rsid w:val="00FE1BB6"/>
    <w:rsid w:val="00FE5B07"/>
    <w:rsid w:val="00FE5E24"/>
    <w:rsid w:val="00FE6884"/>
    <w:rsid w:val="00FE6B3E"/>
    <w:rsid w:val="00FE7AEB"/>
    <w:rsid w:val="00FF01E1"/>
    <w:rsid w:val="00FF0B65"/>
    <w:rsid w:val="00FF0B7F"/>
    <w:rsid w:val="00FF22A5"/>
    <w:rsid w:val="00FF33E0"/>
    <w:rsid w:val="00FF3AC7"/>
    <w:rsid w:val="00FF3D29"/>
    <w:rsid w:val="00FF4630"/>
    <w:rsid w:val="00FF4D55"/>
    <w:rsid w:val="00FF6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8CF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標題2"/>
    <w:basedOn w:val="ListParagraph"/>
    <w:link w:val="20"/>
    <w:uiPriority w:val="99"/>
    <w:rsid w:val="008969EE"/>
    <w:pPr>
      <w:numPr>
        <w:numId w:val="1"/>
      </w:numPr>
      <w:tabs>
        <w:tab w:val="left" w:pos="567"/>
      </w:tabs>
      <w:snapToGrid w:val="0"/>
      <w:spacing w:line="360" w:lineRule="auto"/>
      <w:ind w:leftChars="0" w:left="0"/>
      <w:outlineLvl w:val="1"/>
    </w:pPr>
    <w:rPr>
      <w:rFonts w:ascii="標楷體" w:eastAsia="標楷體" w:hAnsi="標楷體" w:cs="標楷體"/>
      <w:color w:val="000000"/>
      <w:sz w:val="28"/>
      <w:szCs w:val="28"/>
    </w:rPr>
  </w:style>
  <w:style w:type="character" w:customStyle="1" w:styleId="20">
    <w:name w:val="標題2 字元"/>
    <w:basedOn w:val="DefaultParagraphFont"/>
    <w:link w:val="2"/>
    <w:uiPriority w:val="99"/>
    <w:locked/>
    <w:rsid w:val="008969EE"/>
    <w:rPr>
      <w:rFonts w:ascii="標楷體" w:eastAsia="標楷體" w:hAnsi="標楷體" w:cs="標楷體"/>
      <w:color w:val="000000"/>
      <w:sz w:val="28"/>
      <w:szCs w:val="28"/>
    </w:rPr>
  </w:style>
  <w:style w:type="paragraph" w:styleId="ListParagraph">
    <w:name w:val="List Paragraph"/>
    <w:basedOn w:val="Normal"/>
    <w:link w:val="ListParagraphChar"/>
    <w:uiPriority w:val="99"/>
    <w:qFormat/>
    <w:rsid w:val="008969EE"/>
    <w:pPr>
      <w:ind w:leftChars="200" w:left="480"/>
    </w:pPr>
  </w:style>
  <w:style w:type="character" w:customStyle="1" w:styleId="ListParagraphChar">
    <w:name w:val="List Paragraph Char"/>
    <w:link w:val="ListParagraph"/>
    <w:uiPriority w:val="99"/>
    <w:locked/>
    <w:rsid w:val="00787F25"/>
  </w:style>
  <w:style w:type="paragraph" w:styleId="Header">
    <w:name w:val="header"/>
    <w:basedOn w:val="Normal"/>
    <w:link w:val="HeaderChar"/>
    <w:uiPriority w:val="99"/>
    <w:rsid w:val="000131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13114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0131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3114"/>
    <w:rPr>
      <w:sz w:val="20"/>
      <w:szCs w:val="20"/>
    </w:rPr>
  </w:style>
  <w:style w:type="character" w:styleId="Hyperlink">
    <w:name w:val="Hyperlink"/>
    <w:basedOn w:val="DefaultParagraphFont"/>
    <w:uiPriority w:val="99"/>
    <w:rsid w:val="0096488D"/>
    <w:rPr>
      <w:rFonts w:ascii="Times New Roman" w:hAnsi="Times New Roman" w:cs="Times New Roman"/>
      <w:color w:val="0000FF"/>
      <w:u w:val="single"/>
    </w:rPr>
  </w:style>
  <w:style w:type="paragraph" w:customStyle="1" w:styleId="1">
    <w:name w:val="內文1"/>
    <w:uiPriority w:val="99"/>
    <w:rsid w:val="0096488D"/>
    <w:pPr>
      <w:spacing w:line="276" w:lineRule="auto"/>
    </w:pPr>
    <w:rPr>
      <w:rFonts w:ascii="Arial" w:hAnsi="Arial" w:cs="Arial"/>
      <w:color w:val="000000"/>
      <w:sz w:val="22"/>
    </w:rPr>
  </w:style>
  <w:style w:type="table" w:styleId="TableGrid">
    <w:name w:val="Table Grid"/>
    <w:basedOn w:val="TableNormal"/>
    <w:uiPriority w:val="99"/>
    <w:rsid w:val="00E40867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70518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0518"/>
    <w:rPr>
      <w:rFonts w:ascii="Cambria" w:eastAsia="新細明體" w:hAnsi="Cambria" w:cs="Cambria"/>
      <w:sz w:val="18"/>
      <w:szCs w:val="18"/>
    </w:rPr>
  </w:style>
  <w:style w:type="table" w:customStyle="1" w:styleId="GridTable6ColorfulAccent3">
    <w:name w:val="Grid Table 6 Colorful Accent 3"/>
    <w:uiPriority w:val="99"/>
    <w:rsid w:val="00FE0E7A"/>
    <w:rPr>
      <w:rFonts w:cs="Calibri"/>
      <w:color w:val="76923C"/>
      <w:kern w:val="0"/>
      <w:sz w:val="20"/>
      <w:szCs w:val="20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24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1.inservice.edu.tw/script/CourseModify.aspx?cid=1616921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1.inservice.edu.tw/script/CourseModify.aspx?cid=1616921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5284.taipei.gov.tw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aphne21999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456</Words>
  <Characters>2601</Characters>
  <Application>Microsoft Office Outlook</Application>
  <DocSecurity>0</DocSecurity>
  <Lines>0</Lines>
  <Paragraphs>0</Paragraphs>
  <ScaleCrop>false</ScaleCrop>
  <Company>users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 103年高中職以下學校氣候變遷調適種子師資</dc:title>
  <dc:subject/>
  <dc:creator>eric</dc:creator>
  <cp:keywords/>
  <dc:description/>
  <cp:lastModifiedBy>user</cp:lastModifiedBy>
  <cp:revision>2</cp:revision>
  <cp:lastPrinted>2014-08-19T07:54:00Z</cp:lastPrinted>
  <dcterms:created xsi:type="dcterms:W3CDTF">2014-09-28T10:36:00Z</dcterms:created>
  <dcterms:modified xsi:type="dcterms:W3CDTF">2014-09-28T10:36:00Z</dcterms:modified>
</cp:coreProperties>
</file>